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8B60CC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680D53F7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625B0D42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1228"/>
        <w:gridCol w:w="2541"/>
        <w:gridCol w:w="2118"/>
        <w:gridCol w:w="1630"/>
        <w:gridCol w:w="3364"/>
      </w:tblGrid>
      <w:tr w:rsidR="00C915E4" w:rsidRPr="00E34186" w14:paraId="7C80E8D2" w14:textId="77777777" w:rsidTr="00E34186">
        <w:tc>
          <w:tcPr>
            <w:tcW w:w="10881" w:type="dxa"/>
            <w:gridSpan w:val="5"/>
          </w:tcPr>
          <w:p w14:paraId="5A1897B5" w14:textId="2749FD93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 xml:space="preserve">Max Mustermann | </w:t>
            </w:r>
            <w:proofErr w:type="spellStart"/>
            <w:r w:rsidRPr="00E34186">
              <w:rPr>
                <w:sz w:val="18"/>
                <w:szCs w:val="18"/>
              </w:rPr>
              <w:t>U</w:t>
            </w:r>
            <w:r w:rsidR="00B97D61">
              <w:rPr>
                <w:sz w:val="18"/>
                <w:szCs w:val="18"/>
              </w:rPr>
              <w:t>St-IdNr</w:t>
            </w:r>
            <w:proofErr w:type="spellEnd"/>
            <w:r w:rsidR="00B97D61">
              <w:rPr>
                <w:sz w:val="18"/>
                <w:szCs w:val="18"/>
              </w:rPr>
              <w:t>.</w:t>
            </w:r>
            <w:r w:rsidRPr="00E34186">
              <w:rPr>
                <w:sz w:val="18"/>
                <w:szCs w:val="18"/>
              </w:rPr>
              <w:t xml:space="preserve">: </w:t>
            </w:r>
            <w:r w:rsidR="00B97D61">
              <w:rPr>
                <w:sz w:val="18"/>
                <w:szCs w:val="18"/>
              </w:rPr>
              <w:t>DEX</w:t>
            </w:r>
            <w:r w:rsidRPr="00E34186">
              <w:rPr>
                <w:sz w:val="18"/>
                <w:szCs w:val="18"/>
              </w:rPr>
              <w:t>XXXXXXXX | GLN-Nummer: XXXXXXXXXXXXX | Gerichtsstandort: Musterstadt</w:t>
            </w:r>
          </w:p>
        </w:tc>
      </w:tr>
      <w:tr w:rsidR="00C915E4" w:rsidRPr="00E34186" w14:paraId="2745BE7C" w14:textId="77777777" w:rsidTr="00A22E50">
        <w:trPr>
          <w:trHeight w:val="2631"/>
        </w:trPr>
        <w:tc>
          <w:tcPr>
            <w:tcW w:w="3793" w:type="dxa"/>
            <w:gridSpan w:val="2"/>
            <w:vAlign w:val="center"/>
          </w:tcPr>
          <w:p w14:paraId="7870B9F8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179B5EB3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3E8CB964" w14:textId="5C91C465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</w:t>
            </w:r>
            <w:r w:rsidR="00B97D61">
              <w:rPr>
                <w:sz w:val="24"/>
                <w:szCs w:val="24"/>
                <w:lang w:val="de-AT"/>
              </w:rPr>
              <w:t>0</w:t>
            </w:r>
            <w:r w:rsidRPr="00C915E4">
              <w:rPr>
                <w:sz w:val="24"/>
                <w:szCs w:val="24"/>
                <w:lang w:val="de-AT"/>
              </w:rPr>
              <w:t>001 Musterort</w:t>
            </w:r>
          </w:p>
          <w:p w14:paraId="37B10C4B" w14:textId="6756A639" w:rsidR="00C915E4" w:rsidRPr="00C915E4" w:rsidRDefault="00B97D61" w:rsidP="00E34186">
            <w:pPr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Deutschland</w:t>
            </w:r>
          </w:p>
          <w:p w14:paraId="1E31605B" w14:textId="6782BC7D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 xml:space="preserve">Ihre </w:t>
            </w:r>
            <w:proofErr w:type="spellStart"/>
            <w:r w:rsidR="00B97D61">
              <w:rPr>
                <w:sz w:val="24"/>
                <w:szCs w:val="24"/>
                <w:lang w:val="de-AT"/>
              </w:rPr>
              <w:t>USt-IdNr</w:t>
            </w:r>
            <w:proofErr w:type="spellEnd"/>
            <w:r w:rsidR="00B97D61">
              <w:rPr>
                <w:sz w:val="24"/>
                <w:szCs w:val="24"/>
                <w:lang w:val="de-AT"/>
              </w:rPr>
              <w:t>.</w:t>
            </w:r>
            <w:r w:rsidRPr="00C915E4">
              <w:rPr>
                <w:sz w:val="24"/>
                <w:szCs w:val="24"/>
                <w:lang w:val="de-AT"/>
              </w:rPr>
              <w:t xml:space="preserve">: </w:t>
            </w:r>
            <w:r w:rsidR="00B97D61">
              <w:rPr>
                <w:sz w:val="24"/>
                <w:szCs w:val="24"/>
                <w:lang w:val="de-AT"/>
              </w:rPr>
              <w:t>DEX</w:t>
            </w:r>
            <w:r w:rsidRPr="00C915E4">
              <w:rPr>
                <w:sz w:val="24"/>
                <w:szCs w:val="24"/>
                <w:lang w:val="de-AT"/>
              </w:rPr>
              <w:t>XXXXXXXX</w:t>
            </w:r>
          </w:p>
        </w:tc>
        <w:tc>
          <w:tcPr>
            <w:tcW w:w="7088" w:type="dxa"/>
            <w:gridSpan w:val="3"/>
            <w:vAlign w:val="center"/>
          </w:tcPr>
          <w:p w14:paraId="674A44FE" w14:textId="03CE1B7F" w:rsidR="00C915E4" w:rsidRPr="00A22E50" w:rsidRDefault="00A22E50" w:rsidP="00A22E50">
            <w:pPr>
              <w:pStyle w:val="berschrift1"/>
              <w:jc w:val="right"/>
              <w:rPr>
                <w:sz w:val="56"/>
                <w:szCs w:val="56"/>
              </w:rPr>
            </w:pPr>
            <w:r w:rsidRPr="00A22E50">
              <w:rPr>
                <w:sz w:val="56"/>
                <w:szCs w:val="56"/>
              </w:rPr>
              <w:t>Proformarechnung</w:t>
            </w:r>
          </w:p>
        </w:tc>
      </w:tr>
      <w:tr w:rsidR="00C915E4" w:rsidRPr="00E34186" w14:paraId="7586A0DE" w14:textId="77777777" w:rsidTr="00D924A7">
        <w:trPr>
          <w:trHeight w:val="853"/>
        </w:trPr>
        <w:tc>
          <w:tcPr>
            <w:tcW w:w="1242" w:type="dxa"/>
          </w:tcPr>
          <w:p w14:paraId="39A95857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Betreff</w:t>
            </w:r>
          </w:p>
          <w:p w14:paraId="30AECB69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3CBE51C3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Leistung</w:t>
            </w:r>
          </w:p>
        </w:tc>
        <w:tc>
          <w:tcPr>
            <w:tcW w:w="2551" w:type="dxa"/>
          </w:tcPr>
          <w:p w14:paraId="6C537EC7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Rechnungsnummer</w:t>
            </w:r>
          </w:p>
          <w:p w14:paraId="5A33896F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062C4BF5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RXXXX-X</w:t>
            </w:r>
          </w:p>
        </w:tc>
        <w:tc>
          <w:tcPr>
            <w:tcW w:w="2127" w:type="dxa"/>
          </w:tcPr>
          <w:p w14:paraId="6C6AA74E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Kundennummer</w:t>
            </w:r>
          </w:p>
          <w:p w14:paraId="52A1491B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107E6EB2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K-123456</w:t>
            </w:r>
          </w:p>
        </w:tc>
        <w:tc>
          <w:tcPr>
            <w:tcW w:w="1451" w:type="dxa"/>
          </w:tcPr>
          <w:p w14:paraId="5D696CFE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Datum</w:t>
            </w:r>
          </w:p>
          <w:p w14:paraId="30872D4F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4CE1EBCB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3510" w:type="dxa"/>
          </w:tcPr>
          <w:p w14:paraId="121F9826" w14:textId="77777777" w:rsidR="00C915E4" w:rsidRPr="00E34186" w:rsidRDefault="00C915E4" w:rsidP="00D924A7">
            <w:pPr>
              <w:spacing w:line="240" w:lineRule="auto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Leistungszeitraum</w:t>
            </w:r>
          </w:p>
          <w:p w14:paraId="611CB5A1" w14:textId="77777777" w:rsidR="0003164D" w:rsidRPr="00C915E4" w:rsidRDefault="0003164D" w:rsidP="00D924A7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</w:p>
          <w:p w14:paraId="2570DACD" w14:textId="77777777" w:rsidR="00C915E4" w:rsidRPr="00E34186" w:rsidRDefault="00C915E4" w:rsidP="00D924A7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 – XX.XX.XXX</w:t>
            </w:r>
            <w:r w:rsidR="0003164D" w:rsidRPr="00E34186">
              <w:rPr>
                <w:sz w:val="24"/>
                <w:szCs w:val="24"/>
                <w:lang w:val="de-AT"/>
              </w:rPr>
              <w:t>X</w:t>
            </w:r>
          </w:p>
        </w:tc>
      </w:tr>
    </w:tbl>
    <w:p w14:paraId="48D65FE8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632A197A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61204120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916" w:type="dxa"/>
        <w:tblInd w:w="-885" w:type="dxa"/>
        <w:tblLook w:val="04A0" w:firstRow="1" w:lastRow="0" w:firstColumn="1" w:lastColumn="0" w:noHBand="0" w:noVBand="1"/>
      </w:tblPr>
      <w:tblGrid>
        <w:gridCol w:w="993"/>
        <w:gridCol w:w="3828"/>
        <w:gridCol w:w="992"/>
        <w:gridCol w:w="1984"/>
        <w:gridCol w:w="1134"/>
        <w:gridCol w:w="1985"/>
      </w:tblGrid>
      <w:tr w:rsidR="0003164D" w:rsidRPr="00E34186" w14:paraId="696718DC" w14:textId="77777777" w:rsidTr="00E34186">
        <w:trPr>
          <w:trHeight w:val="936"/>
        </w:trPr>
        <w:tc>
          <w:tcPr>
            <w:tcW w:w="993" w:type="dxa"/>
            <w:shd w:val="clear" w:color="auto" w:fill="D9D9D9"/>
            <w:vAlign w:val="center"/>
          </w:tcPr>
          <w:p w14:paraId="2D6F405E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Pos.</w:t>
            </w:r>
          </w:p>
        </w:tc>
        <w:tc>
          <w:tcPr>
            <w:tcW w:w="3828" w:type="dxa"/>
            <w:shd w:val="clear" w:color="auto" w:fill="D9D9D9"/>
            <w:vAlign w:val="center"/>
          </w:tcPr>
          <w:p w14:paraId="20052487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00570260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Menge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2502BA40" w14:textId="77777777" w:rsidR="0003164D" w:rsidRPr="00E34186" w:rsidRDefault="0003164D" w:rsidP="00E34186">
            <w:pPr>
              <w:spacing w:before="300" w:after="300" w:line="240" w:lineRule="auto"/>
              <w:ind w:right="46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Einzelpreis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74AFE484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proofErr w:type="spellStart"/>
            <w:r w:rsidRPr="00E34186">
              <w:rPr>
                <w:sz w:val="24"/>
                <w:szCs w:val="24"/>
              </w:rPr>
              <w:t>USt</w:t>
            </w:r>
            <w:proofErr w:type="spellEnd"/>
            <w:r w:rsidRPr="00E34186">
              <w:rPr>
                <w:sz w:val="24"/>
                <w:szCs w:val="24"/>
              </w:rPr>
              <w:t>.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1ADE9E2E" w14:textId="77777777" w:rsidR="0003164D" w:rsidRPr="00E34186" w:rsidRDefault="0003164D" w:rsidP="00E34186">
            <w:pPr>
              <w:spacing w:before="300" w:after="300" w:line="240" w:lineRule="auto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Gesamtpreis (netto</w:t>
            </w:r>
            <w:r w:rsidR="00A0050E" w:rsidRPr="00E34186">
              <w:rPr>
                <w:sz w:val="24"/>
                <w:szCs w:val="24"/>
              </w:rPr>
              <w:t>)</w:t>
            </w:r>
          </w:p>
        </w:tc>
      </w:tr>
      <w:tr w:rsidR="0003164D" w:rsidRPr="00E34186" w14:paraId="71A04FF7" w14:textId="77777777" w:rsidTr="00E34186">
        <w:trPr>
          <w:trHeight w:val="1467"/>
        </w:trPr>
        <w:tc>
          <w:tcPr>
            <w:tcW w:w="993" w:type="dxa"/>
          </w:tcPr>
          <w:p w14:paraId="33319B12" w14:textId="77777777" w:rsidR="0003164D" w:rsidRPr="00E34186" w:rsidRDefault="0003164D" w:rsidP="00E34186">
            <w:pPr>
              <w:spacing w:before="300" w:after="300" w:line="240" w:lineRule="auto"/>
              <w:ind w:right="-36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14:paraId="1116D1A4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992" w:type="dxa"/>
          </w:tcPr>
          <w:p w14:paraId="33753AB9" w14:textId="77777777" w:rsidR="0003164D" w:rsidRPr="00E34186" w:rsidRDefault="0003164D" w:rsidP="00E34186">
            <w:pPr>
              <w:spacing w:before="300" w:after="300" w:line="240" w:lineRule="auto"/>
              <w:ind w:right="-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335AA340" w14:textId="77777777" w:rsidR="0003164D" w:rsidRPr="00E34186" w:rsidRDefault="0003164D" w:rsidP="00E34186">
            <w:pPr>
              <w:spacing w:before="300" w:after="300" w:line="240" w:lineRule="auto"/>
              <w:ind w:right="46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  <w:tc>
          <w:tcPr>
            <w:tcW w:w="1134" w:type="dxa"/>
          </w:tcPr>
          <w:p w14:paraId="37359223" w14:textId="3C416244" w:rsidR="0003164D" w:rsidRPr="00E34186" w:rsidRDefault="00046FB5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  <w:r w:rsidR="0003164D" w:rsidRPr="00E34186">
              <w:rPr>
                <w:sz w:val="24"/>
                <w:szCs w:val="24"/>
              </w:rPr>
              <w:t xml:space="preserve"> %</w:t>
            </w:r>
          </w:p>
        </w:tc>
        <w:tc>
          <w:tcPr>
            <w:tcW w:w="1985" w:type="dxa"/>
          </w:tcPr>
          <w:p w14:paraId="1D3411EC" w14:textId="77777777" w:rsidR="0003164D" w:rsidRPr="00E34186" w:rsidRDefault="0003164D" w:rsidP="00E34186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</w:tr>
    </w:tbl>
    <w:p w14:paraId="2E28B0A4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4584"/>
        <w:gridCol w:w="6297"/>
      </w:tblGrid>
      <w:tr w:rsidR="00277DC4" w:rsidRPr="00E34186" w14:paraId="601C9F20" w14:textId="77777777" w:rsidTr="00E34186">
        <w:trPr>
          <w:trHeight w:val="337"/>
        </w:trPr>
        <w:tc>
          <w:tcPr>
            <w:tcW w:w="4584" w:type="dxa"/>
            <w:tcBorders>
              <w:bottom w:val="single" w:sz="4" w:space="0" w:color="auto"/>
            </w:tcBorders>
          </w:tcPr>
          <w:p w14:paraId="6A0D4B6F" w14:textId="78993FD3" w:rsidR="00277DC4" w:rsidRPr="00E34186" w:rsidRDefault="00277DC4" w:rsidP="00E34186">
            <w:pPr>
              <w:spacing w:line="240" w:lineRule="auto"/>
              <w:ind w:right="-881"/>
              <w:rPr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Umsatzsteuer: </w:t>
            </w:r>
            <w:r w:rsidR="00046FB5">
              <w:rPr>
                <w:sz w:val="24"/>
                <w:szCs w:val="24"/>
                <w:lang w:val="de-AT"/>
              </w:rPr>
              <w:t>285</w:t>
            </w:r>
            <w:r w:rsidRPr="00E34186">
              <w:rPr>
                <w:sz w:val="24"/>
                <w:szCs w:val="24"/>
                <w:lang w:val="de-AT"/>
              </w:rPr>
              <w:t>,00 €</w:t>
            </w:r>
          </w:p>
        </w:tc>
        <w:tc>
          <w:tcPr>
            <w:tcW w:w="6297" w:type="dxa"/>
            <w:tcBorders>
              <w:bottom w:val="single" w:sz="4" w:space="0" w:color="auto"/>
            </w:tcBorders>
          </w:tcPr>
          <w:p w14:paraId="1B13C295" w14:textId="7E856FF2" w:rsidR="00277DC4" w:rsidRPr="00E34186" w:rsidRDefault="00277DC4" w:rsidP="00E34186">
            <w:pPr>
              <w:spacing w:line="240" w:lineRule="auto"/>
              <w:ind w:right="32"/>
              <w:jc w:val="right"/>
              <w:rPr>
                <w:sz w:val="24"/>
                <w:szCs w:val="24"/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Gesamtpreis (brutto): </w:t>
            </w:r>
            <w:r w:rsidR="00A22E50">
              <w:rPr>
                <w:b/>
                <w:bCs/>
                <w:sz w:val="24"/>
                <w:szCs w:val="24"/>
                <w:lang w:val="de-AT"/>
              </w:rPr>
              <w:t>1.</w:t>
            </w:r>
            <w:r w:rsidR="00046FB5">
              <w:rPr>
                <w:b/>
                <w:bCs/>
                <w:sz w:val="24"/>
                <w:szCs w:val="24"/>
                <w:lang w:val="de-AT"/>
              </w:rPr>
              <w:t>785</w:t>
            </w:r>
            <w:r w:rsidRPr="00E34186">
              <w:rPr>
                <w:b/>
                <w:bCs/>
                <w:sz w:val="24"/>
                <w:szCs w:val="24"/>
                <w:lang w:val="de-AT"/>
              </w:rPr>
              <w:t>,00 €</w:t>
            </w:r>
          </w:p>
        </w:tc>
      </w:tr>
      <w:tr w:rsidR="00277DC4" w:rsidRPr="00E34186" w14:paraId="49E9B77E" w14:textId="77777777" w:rsidTr="006523E5">
        <w:trPr>
          <w:trHeight w:val="4135"/>
        </w:trPr>
        <w:tc>
          <w:tcPr>
            <w:tcW w:w="10881" w:type="dxa"/>
            <w:gridSpan w:val="2"/>
            <w:tcBorders>
              <w:top w:val="single" w:sz="4" w:space="0" w:color="auto"/>
            </w:tcBorders>
            <w:vAlign w:val="center"/>
          </w:tcPr>
          <w:p w14:paraId="45117607" w14:textId="6022FF9F" w:rsidR="00277DC4" w:rsidRPr="006523E5" w:rsidRDefault="00A22E50" w:rsidP="006523E5">
            <w:pPr>
              <w:spacing w:line="240" w:lineRule="auto"/>
              <w:ind w:right="36"/>
              <w:jc w:val="center"/>
              <w:rPr>
                <w:b/>
                <w:bCs/>
                <w:sz w:val="20"/>
                <w:szCs w:val="20"/>
                <w:lang w:val="de-AT"/>
              </w:rPr>
            </w:pPr>
            <w:r w:rsidRPr="006523E5">
              <w:rPr>
                <w:b/>
                <w:bCs/>
                <w:sz w:val="20"/>
                <w:szCs w:val="20"/>
                <w:lang w:val="de-AT"/>
              </w:rPr>
              <w:t>Diese Proformarechnung dient ausschließlich zu Informations- bzw. Zollzwecken</w:t>
            </w:r>
            <w:r w:rsidR="006523E5">
              <w:rPr>
                <w:b/>
                <w:bCs/>
                <w:sz w:val="20"/>
                <w:szCs w:val="20"/>
                <w:lang w:val="de-AT"/>
              </w:rPr>
              <w:br/>
            </w:r>
            <w:r w:rsidRPr="006523E5">
              <w:rPr>
                <w:b/>
                <w:bCs/>
                <w:sz w:val="20"/>
                <w:szCs w:val="20"/>
                <w:lang w:val="de-AT"/>
              </w:rPr>
              <w:t xml:space="preserve"> und stellt keine Zahlungsaufforderung dar.</w:t>
            </w:r>
          </w:p>
        </w:tc>
      </w:tr>
    </w:tbl>
    <w:p w14:paraId="2EE5C7D3" w14:textId="77777777" w:rsidR="00277DC4" w:rsidRPr="006523E5" w:rsidRDefault="00277DC4">
      <w:pPr>
        <w:spacing w:line="240" w:lineRule="auto"/>
        <w:ind w:left="-850" w:right="-881"/>
        <w:rPr>
          <w:sz w:val="6"/>
          <w:szCs w:val="6"/>
        </w:rPr>
      </w:pPr>
    </w:p>
    <w:p w14:paraId="402FBB66" w14:textId="77777777" w:rsidR="00E44788" w:rsidRDefault="00C915E4">
      <w:pPr>
        <w:rPr>
          <w:sz w:val="26"/>
          <w:szCs w:val="26"/>
        </w:rPr>
      </w:pPr>
      <w:r>
        <w:rPr>
          <w:sz w:val="26"/>
          <w:szCs w:val="26"/>
        </w:rPr>
        <w:br w:type="page"/>
      </w:r>
    </w:p>
    <w:p w14:paraId="5849F594" w14:textId="77777777" w:rsidR="005940D1" w:rsidRDefault="005940D1">
      <w:pPr>
        <w:rPr>
          <w:sz w:val="26"/>
          <w:szCs w:val="26"/>
        </w:rPr>
      </w:pPr>
    </w:p>
    <w:p w14:paraId="0235186B" w14:textId="7EDA6E08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 w:rsidR="00046FB5" w:rsidRPr="00046FB5">
        <w:rPr>
          <w:sz w:val="26"/>
          <w:szCs w:val="26"/>
        </w:rPr>
        <w:t>§ 146 Ordnungsvorschriften für die Buchführung und für Aufzeichnungen in der Abgabenordnung (AO)</w:t>
      </w:r>
      <w:r>
        <w:rPr>
          <w:sz w:val="26"/>
          <w:szCs w:val="26"/>
        </w:rPr>
        <w:t>).</w:t>
      </w:r>
    </w:p>
    <w:p w14:paraId="49F6649D" w14:textId="77777777" w:rsidR="00E44788" w:rsidRDefault="00E44788">
      <w:pPr>
        <w:rPr>
          <w:sz w:val="26"/>
          <w:szCs w:val="26"/>
        </w:rPr>
      </w:pPr>
    </w:p>
    <w:p w14:paraId="0C7EA72B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71DFD5B7" w14:textId="77777777" w:rsidR="00E44788" w:rsidRDefault="00E44788">
      <w:pPr>
        <w:rPr>
          <w:sz w:val="18"/>
          <w:szCs w:val="18"/>
        </w:rPr>
      </w:pPr>
    </w:p>
    <w:p w14:paraId="3316B70E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09796B62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1219332B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6BCCC4AC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29A1E256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4274CDCA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1607A257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3DEBA2EC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13D5FDDF" w14:textId="78E98FD8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r w:rsidR="00B97D61">
        <w:rPr>
          <w:sz w:val="26"/>
          <w:szCs w:val="26"/>
        </w:rPr>
        <w:t>ELSTER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13790817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2538170D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67CD8AA9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D90624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8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534D71B3" w14:textId="77777777" w:rsidR="00E44788" w:rsidRDefault="00E44788">
      <w:pPr>
        <w:rPr>
          <w:sz w:val="20"/>
          <w:szCs w:val="20"/>
        </w:rPr>
      </w:pPr>
    </w:p>
    <w:p w14:paraId="5D0FC6FA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9"/>
      <w:headerReference w:type="default" r:id="rId10"/>
      <w:footerReference w:type="even" r:id="rId11"/>
      <w:footerReference w:type="default" r:id="rId12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D33A52" w14:textId="77777777" w:rsidR="0096577B" w:rsidRDefault="0096577B">
      <w:pPr>
        <w:spacing w:line="240" w:lineRule="auto"/>
      </w:pPr>
      <w:r>
        <w:separator/>
      </w:r>
    </w:p>
  </w:endnote>
  <w:endnote w:type="continuationSeparator" w:id="0">
    <w:p w14:paraId="4E63A0E3" w14:textId="77777777" w:rsidR="0096577B" w:rsidRDefault="0096577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E01DFA49-619E-4CC2-B496-43E2458C0898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7456B02E-6BC1-44C5-9E47-CB50C3B84B38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04C72" w14:textId="2D432761" w:rsidR="00E44788" w:rsidRDefault="00B97D61">
    <w:pPr>
      <w:jc w:val="center"/>
      <w:rPr>
        <w:b/>
        <w:sz w:val="24"/>
        <w:szCs w:val="24"/>
      </w:rPr>
    </w:pPr>
    <w:r w:rsidRPr="00B97D61">
      <w:rPr>
        <w:b/>
        <w:sz w:val="24"/>
        <w:szCs w:val="24"/>
      </w:rPr>
      <w:t>www.freefinance.de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F6AB9" w14:textId="2742EB43" w:rsidR="00E44788" w:rsidRDefault="00A22E50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4DCA6281" wp14:editId="78C13609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166EA414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14CDF8E0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3CD16FA9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49B56868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4F733898" w14:textId="2F626CE8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</w:t>
          </w:r>
          <w:r w:rsidR="00B97D61">
            <w:rPr>
              <w:color w:val="434343"/>
              <w:sz w:val="18"/>
              <w:szCs w:val="18"/>
            </w:rPr>
            <w:t>0</w:t>
          </w:r>
          <w:r w:rsidRPr="00731125">
            <w:rPr>
              <w:color w:val="434343"/>
              <w:sz w:val="18"/>
              <w:szCs w:val="18"/>
            </w:rPr>
            <w:t>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124EFEC1" w14:textId="11385BAD" w:rsidR="00E44788" w:rsidRPr="00731125" w:rsidRDefault="00B97D61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Deutschland</w:t>
          </w:r>
        </w:p>
        <w:p w14:paraId="7B8FFC4A" w14:textId="0FBB3440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proofErr w:type="spellStart"/>
          <w:r w:rsidRPr="00731125">
            <w:rPr>
              <w:color w:val="434343"/>
              <w:sz w:val="18"/>
              <w:szCs w:val="18"/>
            </w:rPr>
            <w:t>U</w:t>
          </w:r>
          <w:r w:rsidR="00B97D61">
            <w:rPr>
              <w:color w:val="434343"/>
              <w:sz w:val="18"/>
              <w:szCs w:val="18"/>
            </w:rPr>
            <w:t>St-IdNr</w:t>
          </w:r>
          <w:proofErr w:type="spellEnd"/>
          <w:r w:rsidR="00B97D61">
            <w:rPr>
              <w:color w:val="434343"/>
              <w:sz w:val="18"/>
              <w:szCs w:val="18"/>
            </w:rPr>
            <w:t>.: DEX</w:t>
          </w:r>
          <w:r w:rsidRPr="00731125">
            <w:rPr>
              <w:color w:val="434343"/>
              <w:sz w:val="18"/>
              <w:szCs w:val="18"/>
            </w:rPr>
            <w:t>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5DCE9C57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5A50A061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62257CDB" w14:textId="7145B875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</w:t>
          </w:r>
          <w:r w:rsidR="00B97D61">
            <w:rPr>
              <w:color w:val="434343"/>
              <w:sz w:val="18"/>
              <w:szCs w:val="18"/>
            </w:rPr>
            <w:t>de</w:t>
          </w:r>
        </w:p>
        <w:p w14:paraId="5333D2AC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0625E6A8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770E6A28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7F0B8A65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78C94D48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5DA6C874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6264E95F" w14:textId="0E93DA83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IBAN: </w:t>
          </w:r>
          <w:r w:rsidR="00B97D61">
            <w:rPr>
              <w:color w:val="434343"/>
              <w:sz w:val="18"/>
              <w:szCs w:val="18"/>
            </w:rPr>
            <w:t>DE</w:t>
          </w:r>
          <w:r w:rsidRPr="00731125">
            <w:rPr>
              <w:color w:val="434343"/>
              <w:sz w:val="18"/>
              <w:szCs w:val="18"/>
            </w:rPr>
            <w:t>61 1904 3002 3457 3201</w:t>
          </w:r>
        </w:p>
        <w:p w14:paraId="5459DC8B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2D99561A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E2B677" w14:textId="77777777" w:rsidR="0096577B" w:rsidRDefault="0096577B">
      <w:pPr>
        <w:spacing w:line="240" w:lineRule="auto"/>
      </w:pPr>
      <w:r>
        <w:separator/>
      </w:r>
    </w:p>
  </w:footnote>
  <w:footnote w:type="continuationSeparator" w:id="0">
    <w:p w14:paraId="51689EE4" w14:textId="77777777" w:rsidR="0096577B" w:rsidRDefault="0096577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26E3DE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6D008035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CCBC37" w14:textId="07C9D1D6" w:rsidR="00E44788" w:rsidRDefault="00A22E50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54264707" wp14:editId="790D2177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55D9532" w14:textId="38395246" w:rsidR="00E44788" w:rsidRDefault="00A22E50">
    <w:r>
      <w:rPr>
        <w:noProof/>
      </w:rPr>
      <w:drawing>
        <wp:anchor distT="114300" distB="114300" distL="114300" distR="114300" simplePos="0" relativeHeight="251657728" behindDoc="0" locked="0" layoutInCell="1" allowOverlap="1" wp14:anchorId="5B7FB833" wp14:editId="6AC8E656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44302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5"/>
  <w:embedTrueTypeFonts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2E50"/>
    <w:rsid w:val="0003164D"/>
    <w:rsid w:val="00046FB5"/>
    <w:rsid w:val="00066F2C"/>
    <w:rsid w:val="00277DC4"/>
    <w:rsid w:val="00320FE2"/>
    <w:rsid w:val="004547FC"/>
    <w:rsid w:val="004B033B"/>
    <w:rsid w:val="005940D1"/>
    <w:rsid w:val="006523E5"/>
    <w:rsid w:val="00705069"/>
    <w:rsid w:val="00731125"/>
    <w:rsid w:val="0075458F"/>
    <w:rsid w:val="00804AAF"/>
    <w:rsid w:val="008522CC"/>
    <w:rsid w:val="00895149"/>
    <w:rsid w:val="0096577B"/>
    <w:rsid w:val="00A0050E"/>
    <w:rsid w:val="00A22E50"/>
    <w:rsid w:val="00AA5DE0"/>
    <w:rsid w:val="00B97D61"/>
    <w:rsid w:val="00C915E4"/>
    <w:rsid w:val="00D924A7"/>
    <w:rsid w:val="00E34186"/>
    <w:rsid w:val="00E44788"/>
    <w:rsid w:val="00F17242"/>
    <w:rsid w:val="00F42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26C4F7"/>
  <w15:docId w15:val="{C1760B40-80C1-4C16-A566-330515F9C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  <w:style w:type="character" w:styleId="Hyperlink">
    <w:name w:val="Hyperlink"/>
    <w:basedOn w:val="Absatz-Standardschriftart"/>
    <w:uiPriority w:val="99"/>
    <w:unhideWhenUsed/>
    <w:rsid w:val="00B97D61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97D6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eefinance.at/registrieren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213</Words>
  <Characters>1347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1557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6</cp:revision>
  <dcterms:created xsi:type="dcterms:W3CDTF">2025-10-02T11:04:00Z</dcterms:created>
  <dcterms:modified xsi:type="dcterms:W3CDTF">2025-10-21T08:00:00Z</dcterms:modified>
</cp:coreProperties>
</file>