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CB8DE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23BD057A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2587D138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528"/>
        <w:gridCol w:w="2124"/>
        <w:gridCol w:w="2268"/>
        <w:gridCol w:w="2126"/>
        <w:gridCol w:w="2835"/>
      </w:tblGrid>
      <w:tr w:rsidR="00C915E4" w:rsidRPr="00E34186" w14:paraId="42155C98" w14:textId="77777777" w:rsidTr="00E34186">
        <w:tc>
          <w:tcPr>
            <w:tcW w:w="10881" w:type="dxa"/>
            <w:gridSpan w:val="5"/>
          </w:tcPr>
          <w:p w14:paraId="66721826" w14:textId="6EF61E31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proofErr w:type="spellStart"/>
            <w:r w:rsidR="0080238F">
              <w:rPr>
                <w:sz w:val="18"/>
                <w:szCs w:val="18"/>
              </w:rPr>
              <w:t>USt-IdNr</w:t>
            </w:r>
            <w:proofErr w:type="spellEnd"/>
            <w:r w:rsidR="0080238F">
              <w:rPr>
                <w:sz w:val="18"/>
                <w:szCs w:val="18"/>
              </w:rPr>
              <w:t>.</w:t>
            </w:r>
            <w:r w:rsidRPr="00E34186">
              <w:rPr>
                <w:sz w:val="18"/>
                <w:szCs w:val="18"/>
              </w:rPr>
              <w:t xml:space="preserve">: </w:t>
            </w:r>
            <w:r w:rsidR="0080238F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3872A2B9" w14:textId="77777777" w:rsidTr="00E34186">
        <w:trPr>
          <w:trHeight w:val="2631"/>
        </w:trPr>
        <w:tc>
          <w:tcPr>
            <w:tcW w:w="3652" w:type="dxa"/>
            <w:gridSpan w:val="2"/>
            <w:vAlign w:val="center"/>
          </w:tcPr>
          <w:p w14:paraId="488E178C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0E2A3805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04B3C959" w14:textId="0A04D221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</w:t>
            </w:r>
            <w:r w:rsidR="0080238F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1 Musterort</w:t>
            </w:r>
          </w:p>
          <w:p w14:paraId="00401149" w14:textId="7E58C323" w:rsidR="00C915E4" w:rsidRPr="00C915E4" w:rsidRDefault="0080238F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4E3C89B" w14:textId="3A607BB4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proofErr w:type="spellStart"/>
            <w:r w:rsidR="0080238F">
              <w:rPr>
                <w:sz w:val="24"/>
                <w:szCs w:val="24"/>
                <w:lang w:val="de-AT"/>
              </w:rPr>
              <w:t>USt-IdNr</w:t>
            </w:r>
            <w:proofErr w:type="spellEnd"/>
            <w:r w:rsidR="0080238F">
              <w:rPr>
                <w:sz w:val="24"/>
                <w:szCs w:val="24"/>
                <w:lang w:val="de-AT"/>
              </w:rPr>
              <w:t>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80238F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3"/>
            <w:vAlign w:val="center"/>
          </w:tcPr>
          <w:p w14:paraId="2193A6CC" w14:textId="4875D3DD" w:rsidR="004C6D7B" w:rsidRPr="004C6D7B" w:rsidRDefault="004C6D7B" w:rsidP="004C6D7B">
            <w:pPr>
              <w:pStyle w:val="berschrift1"/>
              <w:jc w:val="right"/>
              <w:rPr>
                <w:sz w:val="56"/>
                <w:szCs w:val="56"/>
              </w:rPr>
            </w:pPr>
            <w:r w:rsidRPr="004C6D7B">
              <w:rPr>
                <w:sz w:val="56"/>
                <w:szCs w:val="56"/>
              </w:rPr>
              <w:t>Quittung</w:t>
            </w:r>
          </w:p>
        </w:tc>
      </w:tr>
      <w:tr w:rsidR="00C915E4" w:rsidRPr="00E34186" w14:paraId="6E4B300F" w14:textId="77777777" w:rsidTr="00E34186">
        <w:trPr>
          <w:trHeight w:val="853"/>
        </w:trPr>
        <w:tc>
          <w:tcPr>
            <w:tcW w:w="1528" w:type="dxa"/>
          </w:tcPr>
          <w:p w14:paraId="20D9590B" w14:textId="3B63B3D9" w:rsidR="00C915E4" w:rsidRPr="00E34186" w:rsidRDefault="004C6D7B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Quittung-Nr.</w:t>
            </w:r>
          </w:p>
          <w:p w14:paraId="4D39B990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A90967D" w14:textId="2B78AACA" w:rsidR="00C915E4" w:rsidRPr="00E34186" w:rsidRDefault="004C6D7B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XX/XXXX</w:t>
            </w:r>
          </w:p>
        </w:tc>
        <w:tc>
          <w:tcPr>
            <w:tcW w:w="2124" w:type="dxa"/>
          </w:tcPr>
          <w:p w14:paraId="1A3AF119" w14:textId="6FA9A381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</w:tc>
        <w:tc>
          <w:tcPr>
            <w:tcW w:w="2268" w:type="dxa"/>
          </w:tcPr>
          <w:p w14:paraId="7F12CCF3" w14:textId="59F28B9D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</w:tc>
        <w:tc>
          <w:tcPr>
            <w:tcW w:w="2126" w:type="dxa"/>
          </w:tcPr>
          <w:p w14:paraId="0A730A40" w14:textId="48E2FAB3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</w:tc>
        <w:tc>
          <w:tcPr>
            <w:tcW w:w="2835" w:type="dxa"/>
          </w:tcPr>
          <w:p w14:paraId="7A5CE2AF" w14:textId="0D665359" w:rsidR="00C915E4" w:rsidRPr="00E34186" w:rsidRDefault="004C6D7B" w:rsidP="004C6D7B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58713E92" w14:textId="77777777" w:rsidR="0003164D" w:rsidRPr="00C915E4" w:rsidRDefault="0003164D" w:rsidP="004C6D7B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0B7A4F91" w14:textId="1FE4FC86" w:rsidR="00C915E4" w:rsidRPr="00E34186" w:rsidRDefault="00C915E4" w:rsidP="004C6D7B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557FAD1A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1E20AFD0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67059195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Style w:val="FreeFinance"/>
        <w:tblW w:w="10206" w:type="dxa"/>
        <w:tblInd w:w="-459" w:type="dxa"/>
        <w:tblLook w:val="04A0" w:firstRow="1" w:lastRow="0" w:firstColumn="1" w:lastColumn="0" w:noHBand="0" w:noVBand="1"/>
      </w:tblPr>
      <w:tblGrid>
        <w:gridCol w:w="7797"/>
        <w:gridCol w:w="2409"/>
      </w:tblGrid>
      <w:tr w:rsidR="004C6D7B" w:rsidRPr="00E34186" w14:paraId="0B5AFEDB" w14:textId="77777777" w:rsidTr="00FC12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36"/>
        </w:trPr>
        <w:tc>
          <w:tcPr>
            <w:tcW w:w="7797" w:type="dxa"/>
          </w:tcPr>
          <w:p w14:paraId="096A9D36" w14:textId="4F9FCED5" w:rsidR="004C6D7B" w:rsidRPr="00F50123" w:rsidRDefault="004C6D7B" w:rsidP="004C6D7B">
            <w:pPr>
              <w:spacing w:line="240" w:lineRule="auto"/>
              <w:ind w:left="26" w:right="461"/>
              <w:rPr>
                <w:sz w:val="24"/>
                <w:szCs w:val="24"/>
              </w:rPr>
            </w:pPr>
            <w:r w:rsidRPr="00F50123">
              <w:rPr>
                <w:sz w:val="24"/>
                <w:szCs w:val="24"/>
              </w:rPr>
              <w:t>Beschreibung</w:t>
            </w:r>
          </w:p>
        </w:tc>
        <w:tc>
          <w:tcPr>
            <w:tcW w:w="2409" w:type="dxa"/>
          </w:tcPr>
          <w:p w14:paraId="48554C40" w14:textId="48D9E72F" w:rsidR="004C6D7B" w:rsidRPr="00F50123" w:rsidRDefault="004C6D7B" w:rsidP="004C6D7B">
            <w:pPr>
              <w:spacing w:line="240" w:lineRule="auto"/>
              <w:ind w:right="172"/>
              <w:jc w:val="right"/>
              <w:rPr>
                <w:sz w:val="24"/>
                <w:szCs w:val="24"/>
              </w:rPr>
            </w:pPr>
            <w:r w:rsidRPr="00F50123">
              <w:rPr>
                <w:sz w:val="24"/>
                <w:szCs w:val="24"/>
              </w:rPr>
              <w:t>EUR</w:t>
            </w:r>
          </w:p>
        </w:tc>
      </w:tr>
      <w:tr w:rsidR="004C6D7B" w:rsidRPr="00E34186" w14:paraId="665001E7" w14:textId="77777777" w:rsidTr="00FC1272">
        <w:trPr>
          <w:trHeight w:val="273"/>
        </w:trPr>
        <w:tc>
          <w:tcPr>
            <w:tcW w:w="7797" w:type="dxa"/>
          </w:tcPr>
          <w:p w14:paraId="72EE675D" w14:textId="58300A18" w:rsidR="004C6D7B" w:rsidRPr="00E34186" w:rsidRDefault="004C6D7B" w:rsidP="004C6D7B">
            <w:pPr>
              <w:spacing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2409" w:type="dxa"/>
          </w:tcPr>
          <w:p w14:paraId="09E66226" w14:textId="77777777" w:rsidR="004C6D7B" w:rsidRPr="00E34186" w:rsidRDefault="004C6D7B" w:rsidP="00E34186">
            <w:pPr>
              <w:spacing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  <w:tr w:rsidR="00FC1272" w:rsidRPr="00E34186" w14:paraId="1FED7814" w14:textId="77777777" w:rsidTr="00F50123">
        <w:trPr>
          <w:trHeight w:val="683"/>
        </w:trPr>
        <w:tc>
          <w:tcPr>
            <w:tcW w:w="7797" w:type="dxa"/>
          </w:tcPr>
          <w:p w14:paraId="46AAA3FE" w14:textId="77777777" w:rsidR="00FC1272" w:rsidRPr="00E34186" w:rsidRDefault="00FC1272" w:rsidP="004C6D7B">
            <w:pPr>
              <w:spacing w:line="240" w:lineRule="auto"/>
              <w:ind w:right="461"/>
              <w:rPr>
                <w:sz w:val="24"/>
                <w:szCs w:val="24"/>
              </w:rPr>
            </w:pPr>
          </w:p>
        </w:tc>
        <w:tc>
          <w:tcPr>
            <w:tcW w:w="2409" w:type="dxa"/>
          </w:tcPr>
          <w:p w14:paraId="1B6229E2" w14:textId="77777777" w:rsidR="00FC1272" w:rsidRPr="00E34186" w:rsidRDefault="00FC1272" w:rsidP="00E34186">
            <w:pPr>
              <w:spacing w:line="240" w:lineRule="auto"/>
              <w:jc w:val="right"/>
              <w:rPr>
                <w:sz w:val="24"/>
                <w:szCs w:val="24"/>
              </w:rPr>
            </w:pPr>
          </w:p>
        </w:tc>
      </w:tr>
      <w:tr w:rsidR="00FC1272" w:rsidRPr="00E34186" w14:paraId="06E76919" w14:textId="77777777" w:rsidTr="00F50123">
        <w:trPr>
          <w:trHeight w:val="369"/>
        </w:trPr>
        <w:tc>
          <w:tcPr>
            <w:tcW w:w="7797" w:type="dxa"/>
          </w:tcPr>
          <w:p w14:paraId="6B1DEBE5" w14:textId="6DABF2D6" w:rsidR="00FC1272" w:rsidRPr="00F50123" w:rsidRDefault="00FC1272" w:rsidP="00FC1272">
            <w:pPr>
              <w:spacing w:before="0" w:after="0" w:line="240" w:lineRule="auto"/>
              <w:ind w:right="461"/>
              <w:rPr>
                <w:b/>
                <w:bCs/>
                <w:sz w:val="24"/>
                <w:szCs w:val="24"/>
              </w:rPr>
            </w:pPr>
            <w:r w:rsidRPr="00F50123">
              <w:rPr>
                <w:b/>
                <w:bCs/>
                <w:sz w:val="24"/>
                <w:szCs w:val="24"/>
              </w:rPr>
              <w:t>Gesamtbetrag netto</w:t>
            </w:r>
          </w:p>
        </w:tc>
        <w:tc>
          <w:tcPr>
            <w:tcW w:w="2409" w:type="dxa"/>
          </w:tcPr>
          <w:p w14:paraId="75EFADB1" w14:textId="70E631BB" w:rsidR="00FC1272" w:rsidRPr="00E34186" w:rsidRDefault="00FC1272" w:rsidP="00FC1272">
            <w:pPr>
              <w:spacing w:before="0" w:after="0" w:line="240" w:lineRule="auto"/>
              <w:jc w:val="righ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XX,XX</w:t>
            </w:r>
            <w:proofErr w:type="gramEnd"/>
          </w:p>
        </w:tc>
      </w:tr>
      <w:tr w:rsidR="00FC1272" w:rsidRPr="00E34186" w14:paraId="310B3C2E" w14:textId="77777777" w:rsidTr="00F50123">
        <w:trPr>
          <w:trHeight w:val="431"/>
        </w:trPr>
        <w:tc>
          <w:tcPr>
            <w:tcW w:w="7797" w:type="dxa"/>
          </w:tcPr>
          <w:p w14:paraId="4B52B03C" w14:textId="2255A559" w:rsidR="00FC1272" w:rsidRDefault="00FC1272" w:rsidP="00FC1272">
            <w:pPr>
              <w:spacing w:before="0" w:after="0" w:line="240" w:lineRule="auto"/>
              <w:ind w:right="4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XX % MwSt.</w:t>
            </w:r>
          </w:p>
        </w:tc>
        <w:tc>
          <w:tcPr>
            <w:tcW w:w="2409" w:type="dxa"/>
          </w:tcPr>
          <w:p w14:paraId="3E3FCF94" w14:textId="27B00D7F" w:rsidR="00FC1272" w:rsidRDefault="00FC1272" w:rsidP="00FC1272">
            <w:pPr>
              <w:spacing w:before="0" w:after="0" w:line="240" w:lineRule="auto"/>
              <w:jc w:val="righ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XX,XX</w:t>
            </w:r>
            <w:proofErr w:type="gramEnd"/>
          </w:p>
        </w:tc>
      </w:tr>
      <w:tr w:rsidR="00FC1272" w:rsidRPr="00E34186" w14:paraId="7D5A6292" w14:textId="77777777" w:rsidTr="00F50123">
        <w:trPr>
          <w:trHeight w:val="422"/>
        </w:trPr>
        <w:tc>
          <w:tcPr>
            <w:tcW w:w="7797" w:type="dxa"/>
          </w:tcPr>
          <w:p w14:paraId="69F075E5" w14:textId="52E9E987" w:rsidR="00FC1272" w:rsidRPr="00F50123" w:rsidRDefault="00FC1272" w:rsidP="00FC1272">
            <w:pPr>
              <w:spacing w:before="0" w:after="0" w:line="240" w:lineRule="auto"/>
              <w:ind w:right="461"/>
              <w:rPr>
                <w:b/>
                <w:bCs/>
                <w:sz w:val="24"/>
                <w:szCs w:val="24"/>
              </w:rPr>
            </w:pPr>
            <w:r w:rsidRPr="00F50123">
              <w:rPr>
                <w:b/>
                <w:bCs/>
                <w:sz w:val="24"/>
                <w:szCs w:val="24"/>
              </w:rPr>
              <w:t>Gesamtbetrag EUR, Cent</w:t>
            </w:r>
          </w:p>
        </w:tc>
        <w:tc>
          <w:tcPr>
            <w:tcW w:w="2409" w:type="dxa"/>
          </w:tcPr>
          <w:p w14:paraId="48E7BD6A" w14:textId="2C4EE54C" w:rsidR="00FC1272" w:rsidRDefault="00FC1272" w:rsidP="00FC1272">
            <w:pPr>
              <w:spacing w:before="0" w:after="0" w:line="240" w:lineRule="auto"/>
              <w:jc w:val="righ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XX,XX</w:t>
            </w:r>
            <w:proofErr w:type="gramEnd"/>
          </w:p>
        </w:tc>
      </w:tr>
      <w:tr w:rsidR="00FC1272" w:rsidRPr="00E34186" w14:paraId="36088D9A" w14:textId="77777777" w:rsidTr="003601FA">
        <w:trPr>
          <w:trHeight w:val="429"/>
        </w:trPr>
        <w:tc>
          <w:tcPr>
            <w:tcW w:w="7797" w:type="dxa"/>
          </w:tcPr>
          <w:p w14:paraId="7AC122F6" w14:textId="541861CD" w:rsidR="00FC1272" w:rsidRDefault="00FC1272" w:rsidP="00FC1272">
            <w:pPr>
              <w:spacing w:before="0" w:after="0" w:line="240" w:lineRule="auto"/>
              <w:ind w:right="4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 in Worten</w:t>
            </w:r>
          </w:p>
        </w:tc>
        <w:tc>
          <w:tcPr>
            <w:tcW w:w="2409" w:type="dxa"/>
          </w:tcPr>
          <w:p w14:paraId="5E672523" w14:textId="7DB5833F" w:rsidR="00FC1272" w:rsidRDefault="00FC1272" w:rsidP="00FC1272">
            <w:pPr>
              <w:spacing w:before="0" w:after="0" w:line="24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XXX</w:t>
            </w:r>
          </w:p>
        </w:tc>
      </w:tr>
      <w:tr w:rsidR="00F50123" w:rsidRPr="00E34186" w14:paraId="00501EFE" w14:textId="77777777" w:rsidTr="003601FA">
        <w:trPr>
          <w:trHeight w:val="2547"/>
        </w:trPr>
        <w:tc>
          <w:tcPr>
            <w:tcW w:w="7797" w:type="dxa"/>
          </w:tcPr>
          <w:p w14:paraId="12291C08" w14:textId="5D879344" w:rsidR="00F50123" w:rsidRPr="003601FA" w:rsidRDefault="003601FA" w:rsidP="00FC1272">
            <w:pPr>
              <w:spacing w:line="240" w:lineRule="auto"/>
              <w:ind w:right="461"/>
              <w:rPr>
                <w:b/>
                <w:bCs/>
                <w:sz w:val="24"/>
                <w:szCs w:val="24"/>
              </w:rPr>
            </w:pPr>
            <w:r w:rsidRPr="003601FA">
              <w:rPr>
                <w:b/>
                <w:bCs/>
                <w:sz w:val="24"/>
                <w:szCs w:val="24"/>
              </w:rPr>
              <w:t>Betrag dankend erhalten.</w:t>
            </w:r>
          </w:p>
        </w:tc>
        <w:tc>
          <w:tcPr>
            <w:tcW w:w="2409" w:type="dxa"/>
          </w:tcPr>
          <w:p w14:paraId="4E251980" w14:textId="77777777" w:rsidR="00F50123" w:rsidRDefault="00F50123" w:rsidP="00FC1272">
            <w:pPr>
              <w:spacing w:line="240" w:lineRule="auto"/>
              <w:jc w:val="right"/>
              <w:rPr>
                <w:sz w:val="24"/>
                <w:szCs w:val="24"/>
              </w:rPr>
            </w:pPr>
          </w:p>
        </w:tc>
      </w:tr>
    </w:tbl>
    <w:p w14:paraId="2665DA4E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207" w:type="dxa"/>
        <w:tblInd w:w="-601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1168"/>
        <w:gridCol w:w="4253"/>
        <w:gridCol w:w="567"/>
      </w:tblGrid>
      <w:tr w:rsidR="00F50123" w:rsidRPr="00E34186" w14:paraId="17CFEC7A" w14:textId="77777777" w:rsidTr="00F50123">
        <w:trPr>
          <w:trHeight w:val="345"/>
        </w:trPr>
        <w:tc>
          <w:tcPr>
            <w:tcW w:w="4219" w:type="dxa"/>
            <w:vAlign w:val="bottom"/>
          </w:tcPr>
          <w:p w14:paraId="213EA4FB" w14:textId="77777777" w:rsidR="00F50123" w:rsidRPr="00E34186" w:rsidRDefault="00F50123" w:rsidP="00F50123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F50123">
              <w:rPr>
                <w:sz w:val="24"/>
                <w:szCs w:val="24"/>
                <w:lang w:val="de-AT"/>
              </w:rPr>
              <w:t>Ort, Datum</w:t>
            </w:r>
          </w:p>
        </w:tc>
        <w:tc>
          <w:tcPr>
            <w:tcW w:w="1168" w:type="dxa"/>
            <w:tcBorders>
              <w:top w:val="nil"/>
            </w:tcBorders>
            <w:vAlign w:val="bottom"/>
          </w:tcPr>
          <w:p w14:paraId="5D6BFA9F" w14:textId="53A5F897" w:rsidR="00F50123" w:rsidRPr="00E34186" w:rsidRDefault="00F50123" w:rsidP="00F50123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</w:tc>
        <w:tc>
          <w:tcPr>
            <w:tcW w:w="4253" w:type="dxa"/>
            <w:vAlign w:val="bottom"/>
          </w:tcPr>
          <w:p w14:paraId="57B57E6E" w14:textId="77777777" w:rsidR="00F50123" w:rsidRPr="00E34186" w:rsidRDefault="00F50123" w:rsidP="00F50123">
            <w:pPr>
              <w:spacing w:line="240" w:lineRule="auto"/>
              <w:rPr>
                <w:sz w:val="20"/>
                <w:szCs w:val="20"/>
                <w:lang w:val="de-AT"/>
              </w:rPr>
            </w:pPr>
            <w:r w:rsidRPr="00F50123">
              <w:rPr>
                <w:sz w:val="24"/>
                <w:szCs w:val="24"/>
              </w:rPr>
              <w:t>Unterschrift</w:t>
            </w:r>
          </w:p>
        </w:tc>
        <w:tc>
          <w:tcPr>
            <w:tcW w:w="567" w:type="dxa"/>
            <w:tcBorders>
              <w:top w:val="nil"/>
            </w:tcBorders>
            <w:vAlign w:val="bottom"/>
          </w:tcPr>
          <w:p w14:paraId="7FE88F57" w14:textId="59100C52" w:rsidR="00F50123" w:rsidRPr="00E34186" w:rsidRDefault="00F50123" w:rsidP="00F50123">
            <w:pPr>
              <w:spacing w:line="240" w:lineRule="auto"/>
              <w:rPr>
                <w:sz w:val="20"/>
                <w:szCs w:val="20"/>
                <w:lang w:val="de-AT"/>
              </w:rPr>
            </w:pPr>
          </w:p>
        </w:tc>
      </w:tr>
    </w:tbl>
    <w:p w14:paraId="1EAFBF2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5744921B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7CA60154" w14:textId="337D9CF4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80238F" w:rsidRPr="0080238F">
        <w:rPr>
          <w:sz w:val="26"/>
          <w:szCs w:val="26"/>
          <w:lang w:val="de-DE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078DE676" w14:textId="77777777" w:rsidR="00E44788" w:rsidRDefault="00E44788">
      <w:pPr>
        <w:rPr>
          <w:sz w:val="26"/>
          <w:szCs w:val="26"/>
        </w:rPr>
      </w:pPr>
    </w:p>
    <w:p w14:paraId="69CEE28E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40D64970" w14:textId="77777777" w:rsidR="00E44788" w:rsidRDefault="00E44788">
      <w:pPr>
        <w:rPr>
          <w:sz w:val="18"/>
          <w:szCs w:val="18"/>
        </w:rPr>
      </w:pPr>
    </w:p>
    <w:p w14:paraId="77CC1E1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CAB0802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785F22A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C0FF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2B20C45E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231A0C9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39629AE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16DE89A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7252D847" w14:textId="37F09A23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80238F">
        <w:rPr>
          <w:sz w:val="26"/>
          <w:szCs w:val="26"/>
        </w:rPr>
        <w:t>ELSTER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6F40001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0551877F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42DEBDE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C7CBB6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762887B5" w14:textId="77777777" w:rsidR="00E44788" w:rsidRDefault="00E44788">
      <w:pPr>
        <w:rPr>
          <w:sz w:val="20"/>
          <w:szCs w:val="20"/>
        </w:rPr>
      </w:pPr>
    </w:p>
    <w:p w14:paraId="0BEB1275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C64FD" w14:textId="77777777" w:rsidR="000A2118" w:rsidRDefault="000A2118">
      <w:pPr>
        <w:spacing w:line="240" w:lineRule="auto"/>
      </w:pPr>
      <w:r>
        <w:separator/>
      </w:r>
    </w:p>
  </w:endnote>
  <w:endnote w:type="continuationSeparator" w:id="0">
    <w:p w14:paraId="19C08268" w14:textId="77777777" w:rsidR="000A2118" w:rsidRDefault="000A21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AFD7729D-D8FB-4663-BF38-CC9C769F6774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3729B8C8-6E69-4AE2-90D5-4084DE3BC3D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8A8F1" w14:textId="6CD0D914" w:rsidR="00E44788" w:rsidRDefault="0080238F">
    <w:pPr>
      <w:jc w:val="center"/>
      <w:rPr>
        <w:b/>
        <w:sz w:val="24"/>
        <w:szCs w:val="24"/>
      </w:rPr>
    </w:pPr>
    <w:r w:rsidRPr="0080238F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49FAC" w14:textId="55F567F0" w:rsidR="00E44788" w:rsidRDefault="003601FA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587959D1" wp14:editId="54BC46C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50AC8573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58E53BD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02F53BA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52ABC6C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2F5DA0C" w14:textId="50371853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80238F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CBACDB5" w14:textId="4064D6C3" w:rsidR="00E44788" w:rsidRPr="00731125" w:rsidRDefault="0080238F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3572804E" w14:textId="26467930" w:rsidR="00E44788" w:rsidRPr="00731125" w:rsidRDefault="0080238F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>
            <w:rPr>
              <w:color w:val="434343"/>
              <w:sz w:val="18"/>
              <w:szCs w:val="18"/>
            </w:rPr>
            <w:t>USt-IdNr</w:t>
          </w:r>
          <w:proofErr w:type="spellEnd"/>
          <w:r>
            <w:rPr>
              <w:color w:val="434343"/>
              <w:sz w:val="18"/>
              <w:szCs w:val="18"/>
            </w:rPr>
            <w:t>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4B10B3A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7087036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39C58DAD" w14:textId="24792AA1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80238F">
            <w:rPr>
              <w:color w:val="434343"/>
              <w:sz w:val="18"/>
              <w:szCs w:val="18"/>
            </w:rPr>
            <w:t>de</w:t>
          </w:r>
        </w:p>
        <w:p w14:paraId="6AD8F95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20E17F9B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5E9156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9E7F8A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333BC4E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16FE041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29F00AAD" w14:textId="2C20C85B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80238F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8D64F4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05887635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979AB" w14:textId="77777777" w:rsidR="000A2118" w:rsidRDefault="000A2118">
      <w:pPr>
        <w:spacing w:line="240" w:lineRule="auto"/>
      </w:pPr>
      <w:r>
        <w:separator/>
      </w:r>
    </w:p>
  </w:footnote>
  <w:footnote w:type="continuationSeparator" w:id="0">
    <w:p w14:paraId="5D6285F1" w14:textId="77777777" w:rsidR="000A2118" w:rsidRDefault="000A211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492A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7159A8D2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C98770" w14:textId="419B7CE8" w:rsidR="00E44788" w:rsidRDefault="003601FA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C3DD6DD" wp14:editId="66CF812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5DA283" w14:textId="043B72AE" w:rsidR="00E44788" w:rsidRDefault="003601FA">
    <w:r>
      <w:rPr>
        <w:noProof/>
      </w:rPr>
      <w:drawing>
        <wp:anchor distT="114300" distB="114300" distL="114300" distR="114300" simplePos="0" relativeHeight="251657728" behindDoc="0" locked="0" layoutInCell="1" allowOverlap="1" wp14:anchorId="5B68A471" wp14:editId="61653F54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2923700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D7B"/>
    <w:rsid w:val="0003164D"/>
    <w:rsid w:val="00066F2C"/>
    <w:rsid w:val="000A2118"/>
    <w:rsid w:val="001A7FCA"/>
    <w:rsid w:val="00277DC4"/>
    <w:rsid w:val="003601FA"/>
    <w:rsid w:val="00450914"/>
    <w:rsid w:val="004547FC"/>
    <w:rsid w:val="004C6D7B"/>
    <w:rsid w:val="00705069"/>
    <w:rsid w:val="00731125"/>
    <w:rsid w:val="0080238F"/>
    <w:rsid w:val="00895149"/>
    <w:rsid w:val="00A0050E"/>
    <w:rsid w:val="00C915E4"/>
    <w:rsid w:val="00E34186"/>
    <w:rsid w:val="00E44788"/>
    <w:rsid w:val="00F50123"/>
    <w:rsid w:val="00FC1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87DA5E"/>
  <w15:docId w15:val="{618B2629-FF56-4319-9F3A-6CD0A196D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80238F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023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188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2025-11-18T08:28:00Z</dcterms:created>
  <dcterms:modified xsi:type="dcterms:W3CDTF">2025-11-18T09:09:00Z</dcterms:modified>
</cp:coreProperties>
</file>