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7E04A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F642BC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0F07AA4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236"/>
        <w:gridCol w:w="2554"/>
        <w:gridCol w:w="2057"/>
        <w:gridCol w:w="1666"/>
        <w:gridCol w:w="3368"/>
      </w:tblGrid>
      <w:tr w:rsidR="00C915E4" w:rsidRPr="00E34186" w14:paraId="4CB7E340" w14:textId="77777777" w:rsidTr="00E34186">
        <w:tc>
          <w:tcPr>
            <w:tcW w:w="10881" w:type="dxa"/>
            <w:gridSpan w:val="5"/>
          </w:tcPr>
          <w:p w14:paraId="249D9708" w14:textId="7841E73D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Pr="00E34186">
              <w:rPr>
                <w:sz w:val="18"/>
                <w:szCs w:val="18"/>
              </w:rPr>
              <w:t>U</w:t>
            </w:r>
            <w:r w:rsidR="009D2079">
              <w:rPr>
                <w:sz w:val="18"/>
                <w:szCs w:val="18"/>
              </w:rPr>
              <w:t>St-IdNr</w:t>
            </w:r>
            <w:proofErr w:type="spellEnd"/>
            <w:r w:rsidR="009D2079">
              <w:rPr>
                <w:sz w:val="18"/>
                <w:szCs w:val="18"/>
              </w:rPr>
              <w:t>.: 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6D1E8FD0" w14:textId="77777777" w:rsidTr="003D44EF">
        <w:trPr>
          <w:trHeight w:val="2915"/>
        </w:trPr>
        <w:tc>
          <w:tcPr>
            <w:tcW w:w="3790" w:type="dxa"/>
            <w:gridSpan w:val="2"/>
            <w:vAlign w:val="center"/>
          </w:tcPr>
          <w:p w14:paraId="4595EF52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240AEF8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2933C72" w14:textId="135101F4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9D2079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7582C2AB" w14:textId="6DC4FCFE" w:rsidR="00C915E4" w:rsidRPr="00C915E4" w:rsidRDefault="009D2079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473117C" w14:textId="03131ECD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Pr="00C915E4">
              <w:rPr>
                <w:sz w:val="24"/>
                <w:szCs w:val="24"/>
                <w:lang w:val="de-AT"/>
              </w:rPr>
              <w:t>U</w:t>
            </w:r>
            <w:r w:rsidR="009D2079">
              <w:rPr>
                <w:sz w:val="24"/>
                <w:szCs w:val="24"/>
                <w:lang w:val="de-AT"/>
              </w:rPr>
              <w:t>St-IdNr</w:t>
            </w:r>
            <w:proofErr w:type="spellEnd"/>
            <w:r w:rsidR="009D2079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9D2079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091" w:type="dxa"/>
            <w:gridSpan w:val="3"/>
            <w:vAlign w:val="center"/>
          </w:tcPr>
          <w:p w14:paraId="3D728329" w14:textId="26D362C6" w:rsidR="00C915E4" w:rsidRPr="009F2AA7" w:rsidRDefault="009F2AA7" w:rsidP="009F2AA7">
            <w:pPr>
              <w:pStyle w:val="berschrift1"/>
              <w:jc w:val="right"/>
              <w:rPr>
                <w:sz w:val="56"/>
                <w:szCs w:val="56"/>
              </w:rPr>
            </w:pPr>
            <w:r w:rsidRPr="009F2AA7">
              <w:rPr>
                <w:sz w:val="56"/>
                <w:szCs w:val="56"/>
              </w:rPr>
              <w:t>Kleinunternehmerrechnung</w:t>
            </w:r>
          </w:p>
        </w:tc>
      </w:tr>
      <w:tr w:rsidR="00C915E4" w:rsidRPr="00E34186" w14:paraId="0CE4B6AD" w14:textId="77777777" w:rsidTr="003D44EF">
        <w:trPr>
          <w:trHeight w:val="853"/>
        </w:trPr>
        <w:tc>
          <w:tcPr>
            <w:tcW w:w="1236" w:type="dxa"/>
          </w:tcPr>
          <w:p w14:paraId="4880092F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72ED3C31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2B2821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4" w:type="dxa"/>
          </w:tcPr>
          <w:p w14:paraId="1CAF251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062E0E64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FEAC68E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057" w:type="dxa"/>
          </w:tcPr>
          <w:p w14:paraId="5CD0003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2A51486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2112AA8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666" w:type="dxa"/>
          </w:tcPr>
          <w:p w14:paraId="679E1791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6FAF9C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54D51E9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124C32D6" w14:textId="77777777" w:rsidR="00C915E4" w:rsidRPr="00E34186" w:rsidRDefault="00C915E4" w:rsidP="003D44EF">
            <w:pPr>
              <w:spacing w:line="240" w:lineRule="auto"/>
              <w:ind w:right="-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1046F165" w14:textId="77777777" w:rsidR="0003164D" w:rsidRPr="00C915E4" w:rsidRDefault="0003164D" w:rsidP="003D44EF">
            <w:pPr>
              <w:spacing w:line="240" w:lineRule="auto"/>
              <w:ind w:right="-3"/>
              <w:jc w:val="right"/>
              <w:rPr>
                <w:sz w:val="24"/>
                <w:szCs w:val="24"/>
                <w:lang w:val="de-AT"/>
              </w:rPr>
            </w:pPr>
          </w:p>
          <w:p w14:paraId="0CA76545" w14:textId="77777777" w:rsidR="00C915E4" w:rsidRPr="00E34186" w:rsidRDefault="00C915E4" w:rsidP="003D44EF">
            <w:pPr>
              <w:spacing w:line="240" w:lineRule="auto"/>
              <w:ind w:right="-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D40BD9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7B5891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A5A202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2835"/>
        <w:gridCol w:w="2268"/>
      </w:tblGrid>
      <w:tr w:rsidR="009F2AA7" w:rsidRPr="00E34186" w14:paraId="030F2E7A" w14:textId="77777777" w:rsidTr="009F2AA7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3E8FA945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85D8BA4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7C2E8AC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B64DD02" w14:textId="77777777" w:rsidR="009F2AA7" w:rsidRPr="00E34186" w:rsidRDefault="009F2AA7" w:rsidP="009F2AA7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0F8C7A1" w14:textId="1F5A0E0F" w:rsidR="009F2AA7" w:rsidRPr="00E34186" w:rsidRDefault="009F2AA7" w:rsidP="009F2AA7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</w:t>
            </w:r>
          </w:p>
        </w:tc>
      </w:tr>
      <w:tr w:rsidR="009F2AA7" w:rsidRPr="00E34186" w14:paraId="6BFE9B7E" w14:textId="77777777" w:rsidTr="009F2AA7">
        <w:trPr>
          <w:trHeight w:val="1467"/>
        </w:trPr>
        <w:tc>
          <w:tcPr>
            <w:tcW w:w="993" w:type="dxa"/>
          </w:tcPr>
          <w:p w14:paraId="7876C0A1" w14:textId="77777777" w:rsidR="009F2AA7" w:rsidRPr="00E34186" w:rsidRDefault="009F2AA7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7EC8D72C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79F3BF79" w14:textId="77777777" w:rsidR="009F2AA7" w:rsidRPr="00E34186" w:rsidRDefault="009F2AA7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2835" w:type="dxa"/>
          </w:tcPr>
          <w:p w14:paraId="170574FA" w14:textId="4C71C8C5" w:rsidR="009F2AA7" w:rsidRPr="00E34186" w:rsidRDefault="009F2AA7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Pr="00E34186">
              <w:rPr>
                <w:sz w:val="24"/>
                <w:szCs w:val="24"/>
              </w:rPr>
              <w:t>00,00</w:t>
            </w:r>
          </w:p>
        </w:tc>
        <w:tc>
          <w:tcPr>
            <w:tcW w:w="2268" w:type="dxa"/>
          </w:tcPr>
          <w:p w14:paraId="17A9E68E" w14:textId="633581CC" w:rsidR="009F2AA7" w:rsidRPr="00E34186" w:rsidRDefault="00EC328C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9F2AA7" w:rsidRPr="00E34186">
              <w:rPr>
                <w:sz w:val="24"/>
                <w:szCs w:val="24"/>
              </w:rPr>
              <w:t>00,00</w:t>
            </w:r>
          </w:p>
        </w:tc>
      </w:tr>
    </w:tbl>
    <w:p w14:paraId="21A01CAC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2127"/>
        <w:gridCol w:w="3260"/>
      </w:tblGrid>
      <w:tr w:rsidR="00277DC4" w:rsidRPr="00E34186" w14:paraId="3CD69989" w14:textId="77777777" w:rsidTr="009F2AA7">
        <w:trPr>
          <w:trHeight w:val="337"/>
        </w:trPr>
        <w:tc>
          <w:tcPr>
            <w:tcW w:w="7621" w:type="dxa"/>
            <w:gridSpan w:val="2"/>
            <w:tcBorders>
              <w:bottom w:val="single" w:sz="4" w:space="0" w:color="auto"/>
            </w:tcBorders>
          </w:tcPr>
          <w:p w14:paraId="1678BB8B" w14:textId="06F49BE4" w:rsidR="00277DC4" w:rsidRPr="00E34186" w:rsidRDefault="009F2AA7" w:rsidP="00E34186">
            <w:pPr>
              <w:spacing w:line="240" w:lineRule="auto"/>
              <w:ind w:right="-881"/>
              <w:rPr>
                <w:lang w:val="de-AT"/>
              </w:rPr>
            </w:pPr>
            <w:r>
              <w:rPr>
                <w:sz w:val="24"/>
                <w:szCs w:val="24"/>
                <w:lang w:val="de-AT"/>
              </w:rPr>
              <w:t xml:space="preserve">Kleinunternehmer: Umsatzsteuerbefreit gem. § </w:t>
            </w:r>
            <w:r w:rsidR="00EC328C">
              <w:rPr>
                <w:sz w:val="24"/>
                <w:szCs w:val="24"/>
                <w:lang w:val="de-AT"/>
              </w:rPr>
              <w:t>19 UStG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30BF7ACB" w14:textId="38252190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Gesamtpreis: </w:t>
            </w:r>
            <w:r w:rsidR="009F2AA7">
              <w:rPr>
                <w:b/>
                <w:bCs/>
                <w:sz w:val="24"/>
                <w:szCs w:val="24"/>
                <w:lang w:val="de-AT"/>
              </w:rPr>
              <w:t>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424C10CE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0FCCE3CE" w14:textId="30C9FB15" w:rsidR="00277DC4" w:rsidRPr="009F2AA7" w:rsidRDefault="009F2AA7" w:rsidP="009F2AA7">
            <w:pPr>
              <w:spacing w:line="240" w:lineRule="auto"/>
              <w:rPr>
                <w:lang w:val="de-AT"/>
              </w:rPr>
            </w:pPr>
            <w:r w:rsidRPr="009F2AA7">
              <w:rPr>
                <w:b/>
                <w:bCs/>
                <w:lang w:val="de-AT"/>
              </w:rPr>
              <w:t>Zahlungsbedingung</w:t>
            </w:r>
            <w:r w:rsidRPr="009F2AA7">
              <w:rPr>
                <w:lang w:val="de-AT"/>
              </w:rPr>
              <w:t>: Bitte überweisen Sie den ausstehenden Beitrag innerhalb von 14 Tagen ab Rechnungsdatum.</w:t>
            </w:r>
          </w:p>
        </w:tc>
      </w:tr>
      <w:tr w:rsidR="00277DC4" w:rsidRPr="00E34186" w14:paraId="40FE19C8" w14:textId="77777777" w:rsidTr="009F2AA7">
        <w:trPr>
          <w:trHeight w:val="3841"/>
        </w:trPr>
        <w:tc>
          <w:tcPr>
            <w:tcW w:w="5494" w:type="dxa"/>
            <w:vAlign w:val="center"/>
          </w:tcPr>
          <w:p w14:paraId="7B2D86CC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gridSpan w:val="2"/>
            <w:vAlign w:val="bottom"/>
          </w:tcPr>
          <w:p w14:paraId="1C9949C1" w14:textId="78C8A97B" w:rsidR="00277DC4" w:rsidRPr="00E34186" w:rsidRDefault="009F2AA7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0316930C" wp14:editId="451AC413">
                  <wp:extent cx="736600" cy="736600"/>
                  <wp:effectExtent l="0" t="0" r="0" b="0"/>
                  <wp:docPr id="35" name="Bild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736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AF3E8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6F2FE099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1AC850B6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53D0F5B" w14:textId="77777777" w:rsidR="00B41CBF" w:rsidRDefault="00B41CBF">
      <w:pPr>
        <w:rPr>
          <w:sz w:val="26"/>
          <w:szCs w:val="26"/>
        </w:rPr>
      </w:pPr>
    </w:p>
    <w:p w14:paraId="11CD04CD" w14:textId="266E0154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EC328C" w:rsidRPr="00EC328C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013DE62C" w14:textId="77777777" w:rsidR="00E44788" w:rsidRDefault="00E44788">
      <w:pPr>
        <w:rPr>
          <w:sz w:val="26"/>
          <w:szCs w:val="26"/>
        </w:rPr>
      </w:pPr>
    </w:p>
    <w:p w14:paraId="3EB3D437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13E11E99" w14:textId="77777777" w:rsidR="00E44788" w:rsidRDefault="00E44788">
      <w:pPr>
        <w:rPr>
          <w:sz w:val="18"/>
          <w:szCs w:val="18"/>
        </w:rPr>
      </w:pPr>
    </w:p>
    <w:p w14:paraId="3E5F7FA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0B088EC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F81B77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E6892F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3CDB1128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B2DF61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6D46799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43B285C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2C2A52B" w14:textId="1FCF6F2F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9D2079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70472AD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7543CAE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0504DA34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CEF4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2633BB15" w14:textId="77777777" w:rsidR="00E44788" w:rsidRDefault="00E44788">
      <w:pPr>
        <w:rPr>
          <w:sz w:val="20"/>
          <w:szCs w:val="20"/>
        </w:rPr>
      </w:pPr>
    </w:p>
    <w:p w14:paraId="299CE55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7D94C" w14:textId="77777777" w:rsidR="005C5B50" w:rsidRDefault="005C5B50">
      <w:pPr>
        <w:spacing w:line="240" w:lineRule="auto"/>
      </w:pPr>
      <w:r>
        <w:separator/>
      </w:r>
    </w:p>
  </w:endnote>
  <w:endnote w:type="continuationSeparator" w:id="0">
    <w:p w14:paraId="1D017321" w14:textId="77777777" w:rsidR="005C5B50" w:rsidRDefault="005C5B5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C8CA20CC-5B05-4E56-B063-EAB0518FCE6F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9872F7F1-6BDA-4257-B03A-E1F3F19F768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84418" w14:textId="2730D4AA" w:rsidR="00E44788" w:rsidRDefault="009D2079">
    <w:pPr>
      <w:jc w:val="center"/>
      <w:rPr>
        <w:b/>
        <w:sz w:val="24"/>
        <w:szCs w:val="24"/>
      </w:rPr>
    </w:pPr>
    <w:r w:rsidRPr="009D2079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6FCE5" w14:textId="7D9E2A5E" w:rsidR="00E44788" w:rsidRDefault="009F2AA7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B11D7A1" wp14:editId="7E5AD4A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713C5FE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C80D72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5CBA81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0FC9D4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62975BD" w14:textId="2888829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9D2079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2F96DD88" w14:textId="3E5A269F" w:rsidR="00E44788" w:rsidRPr="00731125" w:rsidRDefault="009D207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49BD71D0" w14:textId="4F5BC7D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 w:rsidRPr="00731125">
            <w:rPr>
              <w:color w:val="434343"/>
              <w:sz w:val="18"/>
              <w:szCs w:val="18"/>
            </w:rPr>
            <w:t>U</w:t>
          </w:r>
          <w:r w:rsidR="009D2079">
            <w:rPr>
              <w:color w:val="434343"/>
              <w:sz w:val="18"/>
              <w:szCs w:val="18"/>
            </w:rPr>
            <w:t>St-IdNr</w:t>
          </w:r>
          <w:proofErr w:type="spellEnd"/>
          <w:r w:rsidR="009D2079">
            <w:rPr>
              <w:color w:val="434343"/>
              <w:sz w:val="18"/>
              <w:szCs w:val="18"/>
            </w:rPr>
            <w:t>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3C4166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49B243D" w14:textId="36A2EF7B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</w:t>
          </w:r>
          <w:r w:rsidR="009D2079">
            <w:rPr>
              <w:color w:val="434343"/>
              <w:sz w:val="18"/>
              <w:szCs w:val="18"/>
            </w:rPr>
            <w:t>t</w:t>
          </w:r>
        </w:p>
        <w:p w14:paraId="1EC9F6F4" w14:textId="10524FF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9D2079">
            <w:rPr>
              <w:color w:val="434343"/>
              <w:sz w:val="18"/>
              <w:szCs w:val="18"/>
            </w:rPr>
            <w:t>de</w:t>
          </w:r>
        </w:p>
        <w:p w14:paraId="4513AA5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E7B5C59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D927C6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7BB4C7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77245E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25F1924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F8681D1" w14:textId="416B3966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9D2079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262F13B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4C9F86CD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0B2B9" w14:textId="77777777" w:rsidR="005C5B50" w:rsidRDefault="005C5B50">
      <w:pPr>
        <w:spacing w:line="240" w:lineRule="auto"/>
      </w:pPr>
      <w:r>
        <w:separator/>
      </w:r>
    </w:p>
  </w:footnote>
  <w:footnote w:type="continuationSeparator" w:id="0">
    <w:p w14:paraId="52C914CC" w14:textId="77777777" w:rsidR="005C5B50" w:rsidRDefault="005C5B5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9D162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17025ED7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FAD0A" w14:textId="75C05FA9" w:rsidR="00E44788" w:rsidRDefault="009F2AA7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332794B1" wp14:editId="488D74A3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FE23F0" w14:textId="2651E9AC" w:rsidR="00E44788" w:rsidRDefault="009F2AA7">
    <w:r>
      <w:rPr>
        <w:noProof/>
      </w:rPr>
      <w:drawing>
        <wp:anchor distT="114300" distB="114300" distL="114300" distR="114300" simplePos="0" relativeHeight="251657728" behindDoc="0" locked="0" layoutInCell="1" allowOverlap="1" wp14:anchorId="10800A25" wp14:editId="574C547B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proofState w:spelling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AA7"/>
    <w:rsid w:val="0003164D"/>
    <w:rsid w:val="00066F2C"/>
    <w:rsid w:val="002443D0"/>
    <w:rsid w:val="00277DC4"/>
    <w:rsid w:val="003D44EF"/>
    <w:rsid w:val="00427478"/>
    <w:rsid w:val="004547FC"/>
    <w:rsid w:val="004F58D9"/>
    <w:rsid w:val="005C5B50"/>
    <w:rsid w:val="00705069"/>
    <w:rsid w:val="00731125"/>
    <w:rsid w:val="00895149"/>
    <w:rsid w:val="0099365F"/>
    <w:rsid w:val="009D2079"/>
    <w:rsid w:val="009F2AA7"/>
    <w:rsid w:val="00A0050E"/>
    <w:rsid w:val="00A34A75"/>
    <w:rsid w:val="00B41CBF"/>
    <w:rsid w:val="00B45823"/>
    <w:rsid w:val="00C915E4"/>
    <w:rsid w:val="00E34186"/>
    <w:rsid w:val="00E44788"/>
    <w:rsid w:val="00EC3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559F1"/>
  <w15:docId w15:val="{B9BBEF5B-4BF5-493C-BE66-E10D1A6A0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9D2079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D20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226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2025-10-02T10:52:00Z</dcterms:created>
  <dcterms:modified xsi:type="dcterms:W3CDTF">2025-10-20T16:29:00Z</dcterms:modified>
</cp:coreProperties>
</file>