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1AF7B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36F5AAE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09A9E94A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3652"/>
        <w:gridCol w:w="3969"/>
        <w:gridCol w:w="3260"/>
      </w:tblGrid>
      <w:tr w:rsidR="00C915E4" w:rsidRPr="00E34186" w14:paraId="5775E19F" w14:textId="77777777" w:rsidTr="00E34186">
        <w:tc>
          <w:tcPr>
            <w:tcW w:w="10881" w:type="dxa"/>
            <w:gridSpan w:val="3"/>
          </w:tcPr>
          <w:p w14:paraId="5667640B" w14:textId="45D3401E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 xml:space="preserve">Max Mustermann | </w:t>
            </w:r>
            <w:proofErr w:type="spellStart"/>
            <w:r w:rsidRPr="00E34186">
              <w:rPr>
                <w:sz w:val="18"/>
                <w:szCs w:val="18"/>
              </w:rPr>
              <w:t>U</w:t>
            </w:r>
            <w:r w:rsidR="00FC6B67">
              <w:rPr>
                <w:sz w:val="18"/>
                <w:szCs w:val="18"/>
              </w:rPr>
              <w:t>St-IdNr</w:t>
            </w:r>
            <w:proofErr w:type="spellEnd"/>
            <w:r w:rsidR="00FC6B67">
              <w:rPr>
                <w:sz w:val="18"/>
                <w:szCs w:val="18"/>
              </w:rPr>
              <w:t>.</w:t>
            </w:r>
            <w:r w:rsidRPr="00E34186">
              <w:rPr>
                <w:sz w:val="18"/>
                <w:szCs w:val="18"/>
              </w:rPr>
              <w:t xml:space="preserve">: </w:t>
            </w:r>
            <w:r w:rsidR="00FC6B67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073DE1D1" w14:textId="77777777" w:rsidTr="001E7215">
        <w:trPr>
          <w:trHeight w:val="2334"/>
        </w:trPr>
        <w:tc>
          <w:tcPr>
            <w:tcW w:w="3652" w:type="dxa"/>
            <w:vAlign w:val="center"/>
          </w:tcPr>
          <w:p w14:paraId="605D729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7C02F9C7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19353417" w14:textId="544F9344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FC6B67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291C264E" w14:textId="7F6E9C2A" w:rsidR="00C915E4" w:rsidRPr="00C915E4" w:rsidRDefault="00FC6B67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37F650E8" w14:textId="59D6A8B2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proofErr w:type="spellStart"/>
            <w:r w:rsidRPr="00C915E4">
              <w:rPr>
                <w:sz w:val="24"/>
                <w:szCs w:val="24"/>
                <w:lang w:val="de-AT"/>
              </w:rPr>
              <w:t>U</w:t>
            </w:r>
            <w:r w:rsidR="00FC6B67">
              <w:rPr>
                <w:sz w:val="24"/>
                <w:szCs w:val="24"/>
                <w:lang w:val="de-AT"/>
              </w:rPr>
              <w:t>St-IdNr</w:t>
            </w:r>
            <w:proofErr w:type="spellEnd"/>
            <w:r w:rsidR="00FC6B67">
              <w:rPr>
                <w:sz w:val="24"/>
                <w:szCs w:val="24"/>
                <w:lang w:val="de-AT"/>
              </w:rPr>
              <w:t>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FC6B67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7229" w:type="dxa"/>
            <w:gridSpan w:val="2"/>
            <w:vAlign w:val="center"/>
          </w:tcPr>
          <w:p w14:paraId="7F8AB490" w14:textId="364A77B4" w:rsidR="00E2687F" w:rsidRPr="001E7215" w:rsidRDefault="001E7215" w:rsidP="001E7215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Honorar</w:t>
            </w:r>
            <w:r w:rsidR="0040531E">
              <w:rPr>
                <w:sz w:val="56"/>
                <w:szCs w:val="56"/>
              </w:rPr>
              <w:t>rechnung</w:t>
            </w:r>
          </w:p>
        </w:tc>
      </w:tr>
      <w:tr w:rsidR="001E7215" w:rsidRPr="00E34186" w14:paraId="77681D6A" w14:textId="77777777" w:rsidTr="001E7215">
        <w:trPr>
          <w:trHeight w:val="1006"/>
        </w:trPr>
        <w:tc>
          <w:tcPr>
            <w:tcW w:w="7621" w:type="dxa"/>
            <w:gridSpan w:val="2"/>
          </w:tcPr>
          <w:p w14:paraId="05AF8F80" w14:textId="269C5A0C" w:rsidR="001E7215" w:rsidRDefault="001E72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Honorar</w:t>
            </w:r>
            <w:r w:rsidR="0040531E">
              <w:rPr>
                <w:b/>
                <w:bCs/>
                <w:sz w:val="24"/>
                <w:szCs w:val="24"/>
                <w:lang w:val="de-AT"/>
              </w:rPr>
              <w:t>rechnungsnummer</w:t>
            </w:r>
            <w:r>
              <w:rPr>
                <w:b/>
                <w:bCs/>
                <w:sz w:val="24"/>
                <w:szCs w:val="24"/>
                <w:lang w:val="de-AT"/>
              </w:rPr>
              <w:t>:</w:t>
            </w:r>
          </w:p>
          <w:p w14:paraId="3B20D1AE" w14:textId="77777777" w:rsidR="001E7215" w:rsidRDefault="001E7215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</w:p>
          <w:p w14:paraId="6C0C60DD" w14:textId="654C7CC3" w:rsidR="001E7215" w:rsidRPr="00E34186" w:rsidRDefault="001E7215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2687F">
              <w:rPr>
                <w:sz w:val="24"/>
                <w:szCs w:val="24"/>
                <w:lang w:val="de-AT"/>
              </w:rPr>
              <w:t>XX</w:t>
            </w:r>
            <w:r>
              <w:rPr>
                <w:sz w:val="24"/>
                <w:szCs w:val="24"/>
                <w:lang w:val="de-AT"/>
              </w:rPr>
              <w:t>/XXXX</w:t>
            </w:r>
          </w:p>
        </w:tc>
        <w:tc>
          <w:tcPr>
            <w:tcW w:w="3260" w:type="dxa"/>
            <w:vAlign w:val="center"/>
          </w:tcPr>
          <w:p w14:paraId="3983267B" w14:textId="71DF43C6" w:rsidR="001E7215" w:rsidRPr="00E34186" w:rsidRDefault="001E7215" w:rsidP="001E7215">
            <w:pPr>
              <w:spacing w:line="240" w:lineRule="auto"/>
              <w:ind w:right="145"/>
              <w:jc w:val="right"/>
              <w:rPr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Ort, am XX.XX.XXXX</w:t>
            </w:r>
          </w:p>
        </w:tc>
      </w:tr>
    </w:tbl>
    <w:p w14:paraId="703D5873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7C77382C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04B2EEB1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5494"/>
        <w:gridCol w:w="5387"/>
      </w:tblGrid>
      <w:tr w:rsidR="00277DC4" w:rsidRPr="00E34186" w14:paraId="1929A656" w14:textId="77777777" w:rsidTr="00330231">
        <w:trPr>
          <w:trHeight w:val="5602"/>
        </w:trPr>
        <w:tc>
          <w:tcPr>
            <w:tcW w:w="10881" w:type="dxa"/>
            <w:gridSpan w:val="2"/>
            <w:vAlign w:val="center"/>
          </w:tcPr>
          <w:p w14:paraId="6F4B300A" w14:textId="7CF2592C" w:rsidR="00E2687F" w:rsidRP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  <w:r w:rsidRPr="001E7215">
              <w:rPr>
                <w:b/>
                <w:bCs/>
                <w:sz w:val="24"/>
                <w:szCs w:val="24"/>
                <w:lang w:val="de-AT"/>
              </w:rPr>
              <w:t>Für meine Tätigkeit „XY“ vom XX.XX.XXXX erlaube ich mir, folgenden Betrag in Rechnung zu stellen:</w:t>
            </w:r>
          </w:p>
          <w:p w14:paraId="0E1A8CE2" w14:textId="77777777" w:rsidR="001E7215" w:rsidRDefault="001E7215" w:rsidP="001E7215">
            <w:pPr>
              <w:spacing w:line="240" w:lineRule="auto"/>
              <w:ind w:right="3"/>
              <w:rPr>
                <w:sz w:val="28"/>
                <w:szCs w:val="28"/>
                <w:lang w:val="de-AT"/>
              </w:rPr>
            </w:pPr>
          </w:p>
          <w:tbl>
            <w:tblPr>
              <w:tblStyle w:val="FreeFinance"/>
              <w:tblW w:w="0" w:type="auto"/>
              <w:tblLook w:val="04A0" w:firstRow="1" w:lastRow="0" w:firstColumn="1" w:lastColumn="0" w:noHBand="0" w:noVBand="1"/>
            </w:tblPr>
            <w:tblGrid>
              <w:gridCol w:w="9396"/>
              <w:gridCol w:w="1259"/>
            </w:tblGrid>
            <w:tr w:rsidR="001E7215" w14:paraId="5CB6C689" w14:textId="77777777" w:rsidTr="001E7215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tcW w:w="9396" w:type="dxa"/>
                  <w:vAlign w:val="center"/>
                </w:tcPr>
                <w:p w14:paraId="6E8EC90E" w14:textId="1864176D" w:rsidR="001E7215" w:rsidRDefault="001E7215" w:rsidP="001E7215">
                  <w:pPr>
                    <w:spacing w:line="240" w:lineRule="auto"/>
                    <w:ind w:right="3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Tätigkeit</w:t>
                  </w:r>
                </w:p>
              </w:tc>
              <w:tc>
                <w:tcPr>
                  <w:tcW w:w="1259" w:type="dxa"/>
                  <w:vAlign w:val="center"/>
                </w:tcPr>
                <w:p w14:paraId="76C41DC3" w14:textId="2497B956" w:rsidR="001E7215" w:rsidRDefault="001E7215" w:rsidP="001E7215">
                  <w:pPr>
                    <w:spacing w:line="240" w:lineRule="auto"/>
                    <w:ind w:right="3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EUR</w:t>
                  </w:r>
                </w:p>
              </w:tc>
            </w:tr>
            <w:tr w:rsidR="001E7215" w14:paraId="1491D406" w14:textId="77777777" w:rsidTr="001E7215">
              <w:tc>
                <w:tcPr>
                  <w:tcW w:w="9396" w:type="dxa"/>
                  <w:vAlign w:val="center"/>
                </w:tcPr>
                <w:p w14:paraId="6AEB69FB" w14:textId="44E24D77" w:rsidR="001E7215" w:rsidRDefault="001E7215" w:rsidP="001E7215">
                  <w:pPr>
                    <w:spacing w:before="120" w:after="120" w:line="240" w:lineRule="auto"/>
                    <w:ind w:right="6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>Tätigkeit „XY“</w:t>
                  </w:r>
                </w:p>
              </w:tc>
              <w:tc>
                <w:tcPr>
                  <w:tcW w:w="1259" w:type="dxa"/>
                  <w:vAlign w:val="center"/>
                </w:tcPr>
                <w:p w14:paraId="644DB7D2" w14:textId="54667D9B" w:rsidR="001E7215" w:rsidRDefault="001E7215" w:rsidP="001E7215">
                  <w:pPr>
                    <w:spacing w:before="120" w:after="120" w:line="240" w:lineRule="auto"/>
                    <w:ind w:right="6"/>
                    <w:rPr>
                      <w:sz w:val="28"/>
                      <w:szCs w:val="28"/>
                      <w:lang w:val="de-AT"/>
                    </w:rPr>
                  </w:pPr>
                  <w:proofErr w:type="gramStart"/>
                  <w:r>
                    <w:rPr>
                      <w:sz w:val="28"/>
                      <w:szCs w:val="28"/>
                      <w:lang w:val="de-AT"/>
                    </w:rPr>
                    <w:t>XX,XX</w:t>
                  </w:r>
                  <w:proofErr w:type="gramEnd"/>
                </w:p>
              </w:tc>
            </w:tr>
            <w:tr w:rsidR="00102C85" w14:paraId="72E7D7E5" w14:textId="77777777" w:rsidTr="00556484">
              <w:tc>
                <w:tcPr>
                  <w:tcW w:w="10655" w:type="dxa"/>
                  <w:gridSpan w:val="2"/>
                  <w:vAlign w:val="center"/>
                </w:tcPr>
                <w:p w14:paraId="72AD06B9" w14:textId="4CDA0572" w:rsidR="00102C85" w:rsidRDefault="00102C85" w:rsidP="00102C85">
                  <w:pPr>
                    <w:spacing w:before="120" w:after="120" w:line="240" w:lineRule="auto"/>
                    <w:ind w:right="6"/>
                    <w:jc w:val="center"/>
                    <w:rPr>
                      <w:sz w:val="28"/>
                      <w:szCs w:val="28"/>
                      <w:lang w:val="de-AT"/>
                    </w:rPr>
                  </w:pPr>
                  <w:r>
                    <w:rPr>
                      <w:sz w:val="28"/>
                      <w:szCs w:val="28"/>
                      <w:lang w:val="de-AT"/>
                    </w:rPr>
                    <w:t xml:space="preserve">Ausweisen der Umsatzsteuer mit Steuersatz, z.B.: </w:t>
                  </w:r>
                  <w:proofErr w:type="spellStart"/>
                  <w:r>
                    <w:rPr>
                      <w:sz w:val="28"/>
                      <w:szCs w:val="28"/>
                      <w:lang w:val="de-AT"/>
                    </w:rPr>
                    <w:t>USt</w:t>
                  </w:r>
                  <w:proofErr w:type="spellEnd"/>
                  <w:r>
                    <w:rPr>
                      <w:sz w:val="28"/>
                      <w:szCs w:val="28"/>
                      <w:lang w:val="de-AT"/>
                    </w:rPr>
                    <w:t xml:space="preserve"> 19%</w:t>
                  </w:r>
                  <w:r>
                    <w:rPr>
                      <w:sz w:val="28"/>
                      <w:szCs w:val="28"/>
                      <w:lang w:val="de-AT"/>
                    </w:rPr>
                    <w:br/>
                    <w:t>ODER</w:t>
                  </w:r>
                  <w:r>
                    <w:rPr>
                      <w:sz w:val="28"/>
                      <w:szCs w:val="28"/>
                      <w:lang w:val="de-AT"/>
                    </w:rPr>
                    <w:br/>
                    <w:t>Umsatzsteuerbefreiung gemäß § 19 UstG 1980</w:t>
                  </w:r>
                </w:p>
              </w:tc>
            </w:tr>
            <w:tr w:rsidR="001E7215" w14:paraId="3E57CE8D" w14:textId="77777777" w:rsidTr="001E7215">
              <w:tc>
                <w:tcPr>
                  <w:tcW w:w="9396" w:type="dxa"/>
                  <w:vAlign w:val="center"/>
                </w:tcPr>
                <w:p w14:paraId="43527396" w14:textId="3F02E5C6" w:rsidR="001E7215" w:rsidRPr="001E7215" w:rsidRDefault="001E7215" w:rsidP="001E7215">
                  <w:pPr>
                    <w:spacing w:before="120" w:after="120" w:line="240" w:lineRule="auto"/>
                    <w:ind w:right="6"/>
                    <w:rPr>
                      <w:b/>
                      <w:bCs/>
                      <w:sz w:val="28"/>
                      <w:szCs w:val="28"/>
                      <w:lang w:val="de-AT"/>
                    </w:rPr>
                  </w:pPr>
                  <w:r w:rsidRPr="001E7215">
                    <w:rPr>
                      <w:b/>
                      <w:bCs/>
                      <w:sz w:val="28"/>
                      <w:szCs w:val="28"/>
                      <w:lang w:val="de-AT"/>
                    </w:rPr>
                    <w:t>Gesamtbetrag netto</w:t>
                  </w:r>
                </w:p>
              </w:tc>
              <w:tc>
                <w:tcPr>
                  <w:tcW w:w="1259" w:type="dxa"/>
                  <w:vAlign w:val="center"/>
                </w:tcPr>
                <w:p w14:paraId="4D292406" w14:textId="74DD2192" w:rsidR="001E7215" w:rsidRPr="001E7215" w:rsidRDefault="001E7215" w:rsidP="001E7215">
                  <w:pPr>
                    <w:spacing w:before="120" w:after="120" w:line="240" w:lineRule="auto"/>
                    <w:ind w:right="6"/>
                    <w:rPr>
                      <w:b/>
                      <w:bCs/>
                      <w:sz w:val="28"/>
                      <w:szCs w:val="28"/>
                      <w:lang w:val="de-AT"/>
                    </w:rPr>
                  </w:pPr>
                  <w:proofErr w:type="gramStart"/>
                  <w:r w:rsidRPr="001E7215">
                    <w:rPr>
                      <w:b/>
                      <w:bCs/>
                      <w:sz w:val="28"/>
                      <w:szCs w:val="28"/>
                      <w:lang w:val="de-AT"/>
                    </w:rPr>
                    <w:t>XX,XX</w:t>
                  </w:r>
                  <w:proofErr w:type="gramEnd"/>
                </w:p>
              </w:tc>
            </w:tr>
          </w:tbl>
          <w:p w14:paraId="07079D35" w14:textId="77777777" w:rsid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</w:p>
          <w:p w14:paraId="04350A8A" w14:textId="5D32F5AC" w:rsidR="001E7215" w:rsidRPr="001E7215" w:rsidRDefault="001E7215" w:rsidP="001E7215">
            <w:pPr>
              <w:spacing w:line="240" w:lineRule="auto"/>
              <w:ind w:right="3"/>
              <w:rPr>
                <w:b/>
                <w:bCs/>
                <w:sz w:val="24"/>
                <w:szCs w:val="24"/>
                <w:lang w:val="de-AT"/>
              </w:rPr>
            </w:pPr>
            <w:r w:rsidRPr="001E7215">
              <w:rPr>
                <w:b/>
                <w:bCs/>
                <w:sz w:val="24"/>
                <w:szCs w:val="24"/>
                <w:lang w:val="de-AT"/>
              </w:rPr>
              <w:t>Ich ersuche Sie höflich, den oben angeführten Betrag prompt/bis zum XX.XX.XXXX zu bezahlen.</w:t>
            </w:r>
          </w:p>
          <w:p w14:paraId="2DD87B14" w14:textId="77777777" w:rsidR="00277DC4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  <w:p w14:paraId="60362B58" w14:textId="1FBB9444" w:rsidR="001E7215" w:rsidRPr="00E34186" w:rsidRDefault="001E7215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7CE6A583" w14:textId="77777777" w:rsidTr="00330231">
        <w:trPr>
          <w:trHeight w:val="2320"/>
        </w:trPr>
        <w:tc>
          <w:tcPr>
            <w:tcW w:w="5494" w:type="dxa"/>
          </w:tcPr>
          <w:p w14:paraId="6DDF0323" w14:textId="45DDFCE7" w:rsidR="00277DC4" w:rsidRPr="001E7215" w:rsidRDefault="001E7215" w:rsidP="00E2687F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1E7215">
              <w:rPr>
                <w:sz w:val="32"/>
                <w:szCs w:val="32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1F884403" w14:textId="09EA01FA" w:rsidR="00277DC4" w:rsidRPr="00E34186" w:rsidRDefault="00E2687F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  <w:r w:rsidRPr="00E34186">
              <w:rPr>
                <w:noProof/>
                <w:color w:val="000000"/>
                <w:sz w:val="20"/>
                <w:szCs w:val="20"/>
                <w:bdr w:val="none" w:sz="0" w:space="0" w:color="auto" w:frame="1"/>
              </w:rPr>
              <w:drawing>
                <wp:inline distT="0" distB="0" distL="0" distR="0" wp14:anchorId="52BD42C6" wp14:editId="715A8CEA">
                  <wp:extent cx="740410" cy="740410"/>
                  <wp:effectExtent l="0" t="0" r="0" b="0"/>
                  <wp:docPr id="177" name="Bild 1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0410" cy="740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9A5E8F4" w14:textId="77777777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  <w:r w:rsidRPr="00E34186">
              <w:rPr>
                <w:sz w:val="20"/>
                <w:szCs w:val="20"/>
              </w:rPr>
              <w:t>Bequem die Zahlung mit Ihrer</w:t>
            </w:r>
            <w:r w:rsidRPr="00E34186">
              <w:rPr>
                <w:sz w:val="20"/>
                <w:szCs w:val="20"/>
              </w:rPr>
              <w:br/>
              <w:t>Smartphone-Banking-App beauftragen!</w:t>
            </w:r>
          </w:p>
        </w:tc>
      </w:tr>
    </w:tbl>
    <w:p w14:paraId="43EAEF70" w14:textId="6C2339D9" w:rsidR="00E44788" w:rsidRDefault="00E44788">
      <w:pPr>
        <w:rPr>
          <w:sz w:val="26"/>
          <w:szCs w:val="26"/>
        </w:rPr>
      </w:pPr>
    </w:p>
    <w:p w14:paraId="26F07CCC" w14:textId="3F9F9C26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 w:rsidR="00CD510E" w:rsidRPr="00CD510E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72F0612B" w14:textId="77777777" w:rsidR="00E44788" w:rsidRDefault="00E44788">
      <w:pPr>
        <w:rPr>
          <w:sz w:val="26"/>
          <w:szCs w:val="26"/>
        </w:rPr>
      </w:pPr>
    </w:p>
    <w:p w14:paraId="0ACC9E45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66E0630E" w14:textId="77777777" w:rsidR="00E44788" w:rsidRDefault="00E44788">
      <w:pPr>
        <w:rPr>
          <w:sz w:val="18"/>
          <w:szCs w:val="18"/>
        </w:rPr>
      </w:pPr>
    </w:p>
    <w:p w14:paraId="4944ED7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745614B0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Gleich die Buchhaltung mit </w:t>
      </w:r>
      <w:proofErr w:type="spellStart"/>
      <w:r>
        <w:rPr>
          <w:b/>
          <w:sz w:val="26"/>
          <w:szCs w:val="26"/>
        </w:rPr>
        <w:t>FreeFinance</w:t>
      </w:r>
      <w:proofErr w:type="spellEnd"/>
      <w:r>
        <w:rPr>
          <w:b/>
          <w:sz w:val="26"/>
          <w:szCs w:val="26"/>
        </w:rPr>
        <w:t xml:space="preserve"> erledigen!</w:t>
      </w:r>
    </w:p>
    <w:p w14:paraId="2564A1D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20A0AEC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4F5D2E87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44CEDA04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4E8EB7A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428403B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27350AFA" w14:textId="6126B96C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38F2CFBE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6188B5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2CE1026A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A61785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9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4F265FB8" w14:textId="77777777" w:rsidR="00E44788" w:rsidRDefault="00E44788">
      <w:pPr>
        <w:rPr>
          <w:sz w:val="20"/>
          <w:szCs w:val="20"/>
        </w:rPr>
      </w:pPr>
    </w:p>
    <w:p w14:paraId="0E32ED10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10"/>
      <w:headerReference w:type="default" r:id="rId11"/>
      <w:footerReference w:type="even" r:id="rId12"/>
      <w:footerReference w:type="default" r:id="rId13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ACD478" w14:textId="77777777" w:rsidR="0015616A" w:rsidRDefault="0015616A">
      <w:pPr>
        <w:spacing w:line="240" w:lineRule="auto"/>
      </w:pPr>
      <w:r>
        <w:separator/>
      </w:r>
    </w:p>
  </w:endnote>
  <w:endnote w:type="continuationSeparator" w:id="0">
    <w:p w14:paraId="15301A71" w14:textId="77777777" w:rsidR="0015616A" w:rsidRDefault="0015616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0289BBDA-94BD-40A1-9C9B-AAADB42AF500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8800D6DF-91AE-4AD4-90E5-909A5A59C4B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341B3" w14:textId="3EE2243F" w:rsidR="00E44788" w:rsidRDefault="00FC6B67">
    <w:pPr>
      <w:jc w:val="center"/>
      <w:rPr>
        <w:b/>
        <w:sz w:val="24"/>
        <w:szCs w:val="24"/>
      </w:rPr>
    </w:pPr>
    <w:r w:rsidRPr="00FC6B67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F8369" w14:textId="7CB2919A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1792BE8" wp14:editId="723BD6F6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28A190F1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3B913813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D20FE27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5C3026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2540C46D" w14:textId="3A37EE1C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</w:t>
          </w:r>
          <w:r w:rsidR="00FC6B67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 xml:space="preserve">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0BC3F3F" w14:textId="2BF3A4A8" w:rsidR="00E44788" w:rsidRPr="00731125" w:rsidRDefault="00FC6B67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10D32FD4" w14:textId="22A8D095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proofErr w:type="spellStart"/>
          <w:r w:rsidRPr="00731125">
            <w:rPr>
              <w:color w:val="434343"/>
              <w:sz w:val="18"/>
              <w:szCs w:val="18"/>
            </w:rPr>
            <w:t>U</w:t>
          </w:r>
          <w:r w:rsidR="00FC6B67">
            <w:rPr>
              <w:color w:val="434343"/>
              <w:sz w:val="18"/>
              <w:szCs w:val="18"/>
            </w:rPr>
            <w:t>St-IdNr</w:t>
          </w:r>
          <w:proofErr w:type="spellEnd"/>
          <w:r w:rsidR="00FC6B67">
            <w:rPr>
              <w:color w:val="434343"/>
              <w:sz w:val="18"/>
              <w:szCs w:val="18"/>
            </w:rPr>
            <w:t>.</w:t>
          </w:r>
          <w:r w:rsidRPr="00731125">
            <w:rPr>
              <w:color w:val="434343"/>
              <w:sz w:val="18"/>
              <w:szCs w:val="18"/>
            </w:rPr>
            <w:t xml:space="preserve">: </w:t>
          </w:r>
          <w:r w:rsidR="00FC6B67">
            <w:rPr>
              <w:color w:val="434343"/>
              <w:sz w:val="18"/>
              <w:szCs w:val="18"/>
            </w:rPr>
            <w:t>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10DE86A0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DF5AD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6AAD35E8" w14:textId="104F2A18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FC6B67">
            <w:rPr>
              <w:color w:val="434343"/>
              <w:sz w:val="18"/>
              <w:szCs w:val="18"/>
            </w:rPr>
            <w:t>de</w:t>
          </w:r>
        </w:p>
        <w:p w14:paraId="11FA07E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00D339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5580A3BC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43163D8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474298B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60EA75CE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1DB6564D" w14:textId="22F5E2BF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FC6B67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7719821D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59423182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27F7A1" w14:textId="77777777" w:rsidR="0015616A" w:rsidRDefault="0015616A">
      <w:pPr>
        <w:spacing w:line="240" w:lineRule="auto"/>
      </w:pPr>
      <w:r>
        <w:separator/>
      </w:r>
    </w:p>
  </w:footnote>
  <w:footnote w:type="continuationSeparator" w:id="0">
    <w:p w14:paraId="1BEF8BB4" w14:textId="77777777" w:rsidR="0015616A" w:rsidRDefault="0015616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9A6B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E4C9795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AB5A21" w14:textId="4AA7F0A7" w:rsidR="00E44788" w:rsidRDefault="00E2687F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209F4559" wp14:editId="57113841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CAD5524" w14:textId="3B9E6F8E" w:rsidR="00E44788" w:rsidRDefault="00E2687F">
    <w:r>
      <w:rPr>
        <w:noProof/>
      </w:rPr>
      <w:drawing>
        <wp:anchor distT="114300" distB="114300" distL="114300" distR="114300" simplePos="0" relativeHeight="251657728" behindDoc="0" locked="0" layoutInCell="1" allowOverlap="1" wp14:anchorId="19342B98" wp14:editId="394C351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45706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4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87F"/>
    <w:rsid w:val="0003164D"/>
    <w:rsid w:val="00066F2C"/>
    <w:rsid w:val="00102C85"/>
    <w:rsid w:val="0015616A"/>
    <w:rsid w:val="001E7215"/>
    <w:rsid w:val="00247485"/>
    <w:rsid w:val="00277DC4"/>
    <w:rsid w:val="0029192D"/>
    <w:rsid w:val="002C0C68"/>
    <w:rsid w:val="00330231"/>
    <w:rsid w:val="003D5951"/>
    <w:rsid w:val="0040531E"/>
    <w:rsid w:val="004547FC"/>
    <w:rsid w:val="006E3B2E"/>
    <w:rsid w:val="00705069"/>
    <w:rsid w:val="007268CD"/>
    <w:rsid w:val="00731125"/>
    <w:rsid w:val="0076389C"/>
    <w:rsid w:val="007B0234"/>
    <w:rsid w:val="007D740F"/>
    <w:rsid w:val="00862DEA"/>
    <w:rsid w:val="00895149"/>
    <w:rsid w:val="009957A5"/>
    <w:rsid w:val="00A0050E"/>
    <w:rsid w:val="00AB4C91"/>
    <w:rsid w:val="00BB4CE5"/>
    <w:rsid w:val="00BC5A1C"/>
    <w:rsid w:val="00BE28B1"/>
    <w:rsid w:val="00BE7F61"/>
    <w:rsid w:val="00C915E4"/>
    <w:rsid w:val="00CD510E"/>
    <w:rsid w:val="00E2687F"/>
    <w:rsid w:val="00E34186"/>
    <w:rsid w:val="00E44788"/>
    <w:rsid w:val="00FC6B67"/>
    <w:rsid w:val="00FD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86A711"/>
  <w15:docId w15:val="{03B64629-EB88-4C52-BA2E-ACA1825FC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FC6B67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C6B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11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0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freefinance.at/registrieren.html" TargetMode="Externa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226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9</cp:revision>
  <dcterms:created xsi:type="dcterms:W3CDTF">2025-10-07T14:13:00Z</dcterms:created>
  <dcterms:modified xsi:type="dcterms:W3CDTF">2025-10-21T08:05:00Z</dcterms:modified>
</cp:coreProperties>
</file>