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EAB9F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BDACD93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540D5FEF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2268"/>
        <w:gridCol w:w="3245"/>
        <w:gridCol w:w="3380"/>
        <w:gridCol w:w="1988"/>
      </w:tblGrid>
      <w:tr w:rsidR="00C915E4" w:rsidRPr="00E34186" w14:paraId="77199D3E" w14:textId="77777777" w:rsidTr="00E34186">
        <w:tc>
          <w:tcPr>
            <w:tcW w:w="10881" w:type="dxa"/>
            <w:gridSpan w:val="4"/>
          </w:tcPr>
          <w:p w14:paraId="2026445E" w14:textId="5731E95C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</w:t>
            </w:r>
            <w:r w:rsidR="00B526C5">
              <w:rPr>
                <w:sz w:val="18"/>
                <w:szCs w:val="18"/>
              </w:rPr>
              <w:t>St-IdNr.: 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28A2E915" w14:textId="77777777" w:rsidTr="00AE4D0D">
        <w:trPr>
          <w:trHeight w:val="2631"/>
        </w:trPr>
        <w:tc>
          <w:tcPr>
            <w:tcW w:w="5513" w:type="dxa"/>
            <w:gridSpan w:val="2"/>
            <w:vAlign w:val="center"/>
          </w:tcPr>
          <w:p w14:paraId="2CB23E39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4D09DD5C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0E7DE54C" w14:textId="30D264E2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</w:t>
            </w:r>
            <w:r w:rsidR="00B526C5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1 Musterort</w:t>
            </w:r>
          </w:p>
          <w:p w14:paraId="0ED2440B" w14:textId="2622E56C" w:rsidR="00C915E4" w:rsidRPr="00C915E4" w:rsidRDefault="00B526C5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3890CA6" w14:textId="7C470083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B526C5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B526C5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5368" w:type="dxa"/>
            <w:gridSpan w:val="2"/>
            <w:vAlign w:val="center"/>
          </w:tcPr>
          <w:p w14:paraId="2BB70E0E" w14:textId="69DAD3B3" w:rsidR="00C915E4" w:rsidRPr="00AE4D0D" w:rsidRDefault="00AE4D0D" w:rsidP="00AE4D0D">
            <w:pPr>
              <w:pStyle w:val="berschrift1"/>
              <w:jc w:val="right"/>
              <w:rPr>
                <w:sz w:val="56"/>
                <w:szCs w:val="56"/>
              </w:rPr>
            </w:pPr>
            <w:r w:rsidRPr="00AE4D0D">
              <w:rPr>
                <w:sz w:val="56"/>
                <w:szCs w:val="56"/>
              </w:rPr>
              <w:t>Auftragsbestätigung</w:t>
            </w:r>
          </w:p>
        </w:tc>
      </w:tr>
      <w:tr w:rsidR="00AE4D0D" w:rsidRPr="00E34186" w14:paraId="1CB3C369" w14:textId="77777777" w:rsidTr="00AE4D0D">
        <w:trPr>
          <w:trHeight w:val="853"/>
        </w:trPr>
        <w:tc>
          <w:tcPr>
            <w:tcW w:w="2268" w:type="dxa"/>
          </w:tcPr>
          <w:p w14:paraId="0CD494BD" w14:textId="77777777" w:rsidR="00AE4D0D" w:rsidRPr="00E34186" w:rsidRDefault="00AE4D0D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525ABC6C" w14:textId="77777777" w:rsidR="00AE4D0D" w:rsidRPr="00C915E4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DFB6A0D" w14:textId="77777777" w:rsidR="00AE4D0D" w:rsidRPr="00E34186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3245" w:type="dxa"/>
          </w:tcPr>
          <w:p w14:paraId="3120675D" w14:textId="144D8AF2" w:rsidR="00AE4D0D" w:rsidRPr="00E34186" w:rsidRDefault="00AE4D0D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Kunden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nummer</w:t>
            </w:r>
          </w:p>
          <w:p w14:paraId="432A3154" w14:textId="77777777" w:rsidR="00AE4D0D" w:rsidRPr="00C915E4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4B3357D" w14:textId="3A14F8D5" w:rsidR="00AE4D0D" w:rsidRPr="00E34186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3380" w:type="dxa"/>
          </w:tcPr>
          <w:p w14:paraId="7D40AD51" w14:textId="5DE43A5D" w:rsidR="00AE4D0D" w:rsidRPr="00E34186" w:rsidRDefault="00AE4D0D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Auftragsd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354604F2" w14:textId="77777777" w:rsidR="00AE4D0D" w:rsidRPr="00C915E4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A388FF4" w14:textId="77777777" w:rsidR="00AE4D0D" w:rsidRPr="00E34186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1988" w:type="dxa"/>
          </w:tcPr>
          <w:p w14:paraId="46F76DE4" w14:textId="744AD672" w:rsidR="00AE4D0D" w:rsidRPr="00E34186" w:rsidRDefault="00AE4D0D" w:rsidP="00593D94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1D3F8D09" w14:textId="77777777" w:rsidR="00AE4D0D" w:rsidRPr="00C915E4" w:rsidRDefault="00AE4D0D" w:rsidP="00593D94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2A125781" w14:textId="22AE6037" w:rsidR="00AE4D0D" w:rsidRPr="00E34186" w:rsidRDefault="00AE4D0D" w:rsidP="00593D94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375C5AED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D191062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5967B15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73"/>
        <w:gridCol w:w="3704"/>
        <w:gridCol w:w="1204"/>
        <w:gridCol w:w="1975"/>
        <w:gridCol w:w="1103"/>
        <w:gridCol w:w="1957"/>
      </w:tblGrid>
      <w:tr w:rsidR="0003164D" w:rsidRPr="00E34186" w14:paraId="63B4EC7D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28FCBBA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02B7EC9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4FBCDB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2B0FF186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1DB17ED1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D5AE94C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485CC189" w14:textId="77777777" w:rsidTr="002A7969">
        <w:trPr>
          <w:trHeight w:val="630"/>
        </w:trPr>
        <w:tc>
          <w:tcPr>
            <w:tcW w:w="993" w:type="dxa"/>
          </w:tcPr>
          <w:p w14:paraId="2EE1561F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15B1AD8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5C5A7B04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162E2F08" w14:textId="4F7E7A4D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</w:t>
            </w:r>
            <w:r w:rsidR="00410EDE">
              <w:rPr>
                <w:sz w:val="24"/>
                <w:szCs w:val="24"/>
              </w:rPr>
              <w:t>0</w:t>
            </w:r>
            <w:r w:rsidRPr="00E34186">
              <w:rPr>
                <w:sz w:val="24"/>
                <w:szCs w:val="24"/>
              </w:rPr>
              <w:t>00,00</w:t>
            </w:r>
          </w:p>
        </w:tc>
        <w:tc>
          <w:tcPr>
            <w:tcW w:w="1134" w:type="dxa"/>
          </w:tcPr>
          <w:p w14:paraId="04CF12F0" w14:textId="1BD0BD44" w:rsidR="0003164D" w:rsidRPr="00E34186" w:rsidRDefault="00410EDE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03164D" w:rsidRPr="00E34186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17162A2D" w14:textId="64D9FE8C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</w:t>
            </w:r>
            <w:r w:rsidR="00410EDE">
              <w:rPr>
                <w:sz w:val="24"/>
                <w:szCs w:val="24"/>
              </w:rPr>
              <w:t>0</w:t>
            </w:r>
            <w:r w:rsidRPr="00E34186">
              <w:rPr>
                <w:sz w:val="24"/>
                <w:szCs w:val="24"/>
              </w:rPr>
              <w:t>00,00</w:t>
            </w:r>
          </w:p>
        </w:tc>
      </w:tr>
      <w:tr w:rsidR="00AE4D0D" w:rsidRPr="00E34186" w14:paraId="50D458B2" w14:textId="77777777" w:rsidTr="00E34186">
        <w:trPr>
          <w:trHeight w:val="1467"/>
        </w:trPr>
        <w:tc>
          <w:tcPr>
            <w:tcW w:w="993" w:type="dxa"/>
          </w:tcPr>
          <w:p w14:paraId="02DAFC63" w14:textId="7D5B8731" w:rsidR="00AE4D0D" w:rsidRPr="00E34186" w:rsidRDefault="00AE4D0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828" w:type="dxa"/>
          </w:tcPr>
          <w:p w14:paraId="261118BD" w14:textId="0E60521C" w:rsidR="00AE4D0D" w:rsidRPr="00E34186" w:rsidRDefault="00AE4D0D" w:rsidP="00AE4D0D">
            <w:pPr>
              <w:spacing w:before="300" w:after="300" w:line="240" w:lineRule="auto"/>
              <w:ind w:right="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Weitere Posten: Anfahrt, Montage, etc.</w:t>
            </w:r>
          </w:p>
        </w:tc>
        <w:tc>
          <w:tcPr>
            <w:tcW w:w="992" w:type="dxa"/>
          </w:tcPr>
          <w:p w14:paraId="78EEDC08" w14:textId="290F11DF" w:rsidR="00AE4D0D" w:rsidRPr="00E34186" w:rsidRDefault="00AE4D0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Pauschal</w:t>
            </w:r>
          </w:p>
        </w:tc>
        <w:tc>
          <w:tcPr>
            <w:tcW w:w="1984" w:type="dxa"/>
          </w:tcPr>
          <w:p w14:paraId="7E7C19C9" w14:textId="4738C5A1" w:rsidR="00AE4D0D" w:rsidRPr="00E34186" w:rsidRDefault="00AE4D0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10EDE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14:paraId="79F63006" w14:textId="35F50EA5" w:rsidR="00AE4D0D" w:rsidRPr="00E34186" w:rsidRDefault="00410EDE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AE4D0D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749D47B1" w14:textId="44434BB7" w:rsidR="00AE4D0D" w:rsidRPr="00E34186" w:rsidRDefault="00AE4D0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10EDE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0,00</w:t>
            </w:r>
          </w:p>
        </w:tc>
      </w:tr>
    </w:tbl>
    <w:p w14:paraId="29797FA9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6936F77C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35233689" w14:textId="0ABCF9C6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77642B">
              <w:rPr>
                <w:sz w:val="24"/>
                <w:szCs w:val="24"/>
                <w:lang w:val="de-AT"/>
              </w:rPr>
              <w:t>228</w:t>
            </w:r>
            <w:r w:rsidRPr="00E34186">
              <w:rPr>
                <w:sz w:val="24"/>
                <w:szCs w:val="24"/>
                <w:lang w:val="de-AT"/>
              </w:rPr>
              <w:t>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22EFEBD4" w14:textId="78E407C2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410EDE" w:rsidRPr="00410EDE">
              <w:rPr>
                <w:b/>
                <w:bCs/>
                <w:sz w:val="24"/>
                <w:szCs w:val="24"/>
                <w:lang w:val="de-AT"/>
              </w:rPr>
              <w:t>1</w:t>
            </w:r>
            <w:r w:rsidR="00AE4D0D">
              <w:rPr>
                <w:b/>
                <w:bCs/>
                <w:sz w:val="24"/>
                <w:szCs w:val="24"/>
                <w:lang w:val="de-AT"/>
              </w:rPr>
              <w:t>.</w:t>
            </w:r>
            <w:r w:rsidR="0077642B">
              <w:rPr>
                <w:b/>
                <w:bCs/>
                <w:sz w:val="24"/>
                <w:szCs w:val="24"/>
                <w:lang w:val="de-AT"/>
              </w:rPr>
              <w:t>428</w:t>
            </w:r>
            <w:r w:rsidR="00410EDE">
              <w:rPr>
                <w:b/>
                <w:bCs/>
                <w:sz w:val="24"/>
                <w:szCs w:val="24"/>
                <w:lang w:val="de-AT"/>
              </w:rPr>
              <w:t>,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00 €</w:t>
            </w:r>
          </w:p>
        </w:tc>
      </w:tr>
      <w:tr w:rsidR="00277DC4" w:rsidRPr="00E34186" w14:paraId="1B70641F" w14:textId="77777777" w:rsidTr="002A7969">
        <w:trPr>
          <w:trHeight w:val="972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7CC13738" w14:textId="31678DEE" w:rsidR="00277DC4" w:rsidRPr="00E34186" w:rsidRDefault="00AE4D0D" w:rsidP="00AE4D0D">
            <w:pPr>
              <w:spacing w:line="240" w:lineRule="auto"/>
              <w:ind w:right="707"/>
              <w:rPr>
                <w:sz w:val="20"/>
                <w:szCs w:val="20"/>
                <w:lang w:val="de-AT"/>
              </w:rPr>
            </w:pPr>
            <w:r w:rsidRPr="00AE4D0D">
              <w:rPr>
                <w:b/>
                <w:bCs/>
                <w:sz w:val="20"/>
                <w:szCs w:val="20"/>
              </w:rPr>
              <w:t xml:space="preserve">Zahlungsbedingungen: </w:t>
            </w:r>
            <w:r w:rsidRPr="00AE4D0D">
              <w:rPr>
                <w:sz w:val="20"/>
                <w:szCs w:val="20"/>
              </w:rPr>
              <w:t>Zahlbar in bar bei Übergabe oder nach erfolgter Leistungserbringung oder binnen XX Tagen nach Lieferungs- oder Leistungsdatum per Überweisung. Bei Zahlung binnen XX Tagen werden X % Skonto gewährt.</w:t>
            </w:r>
          </w:p>
        </w:tc>
      </w:tr>
      <w:tr w:rsidR="00277DC4" w:rsidRPr="00E34186" w14:paraId="2956F581" w14:textId="77777777" w:rsidTr="00F7618B">
        <w:trPr>
          <w:trHeight w:val="2853"/>
        </w:trPr>
        <w:tc>
          <w:tcPr>
            <w:tcW w:w="5494" w:type="dxa"/>
            <w:gridSpan w:val="2"/>
            <w:vAlign w:val="center"/>
          </w:tcPr>
          <w:p w14:paraId="7679F4F5" w14:textId="77777777" w:rsidR="00277DC4" w:rsidRDefault="00AE4D0D" w:rsidP="00E34186">
            <w:pPr>
              <w:spacing w:line="240" w:lineRule="auto"/>
              <w:ind w:right="-881"/>
              <w:rPr>
                <w:sz w:val="28"/>
                <w:szCs w:val="28"/>
                <w:lang w:val="de-AT"/>
              </w:rPr>
            </w:pPr>
            <w:r>
              <w:rPr>
                <w:sz w:val="28"/>
                <w:szCs w:val="28"/>
                <w:lang w:val="de-AT"/>
              </w:rPr>
              <w:t>Wir freuen uns auf</w:t>
            </w:r>
            <w:r w:rsidR="00277DC4" w:rsidRPr="00E34186">
              <w:rPr>
                <w:sz w:val="28"/>
                <w:szCs w:val="28"/>
                <w:lang w:val="de-AT"/>
              </w:rPr>
              <w:t xml:space="preserve"> die Zusammenarbeit.</w:t>
            </w:r>
          </w:p>
          <w:p w14:paraId="2BDE4D4D" w14:textId="77777777" w:rsidR="00F7618B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39DA51D" w14:textId="77777777" w:rsidR="00F7618B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6B20ACC" w14:textId="77777777" w:rsidR="00F7618B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268A868" w14:textId="77777777" w:rsidR="00F7618B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1BDA7A4" w14:textId="714E8949" w:rsidR="00F7618B" w:rsidRPr="00E34186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</w:tc>
        <w:tc>
          <w:tcPr>
            <w:tcW w:w="5387" w:type="dxa"/>
            <w:vAlign w:val="bottom"/>
          </w:tcPr>
          <w:p w14:paraId="08B1AF8D" w14:textId="3B012B4C" w:rsidR="00F7618B" w:rsidRPr="00E34186" w:rsidRDefault="00F7618B" w:rsidP="00F7618B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7AB4E492" wp14:editId="11D43356">
                  <wp:extent cx="739140" cy="739140"/>
                  <wp:effectExtent l="0" t="0" r="3810" b="3810"/>
                  <wp:docPr id="1845741747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140" cy="739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3D52921" w14:textId="23A8671A" w:rsidR="00277DC4" w:rsidRPr="00E34186" w:rsidRDefault="00F7618B" w:rsidP="00F7618B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  <w:p w14:paraId="439795B4" w14:textId="52ACCD62" w:rsidR="00277DC4" w:rsidRPr="00AE4D0D" w:rsidRDefault="00277DC4" w:rsidP="00E34186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08152AE9" w14:textId="2D5E6668" w:rsidR="002A7969" w:rsidRDefault="002A7969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2F1BE657" w14:textId="622D3876" w:rsidR="00E44788" w:rsidRDefault="00E44788">
      <w:pPr>
        <w:rPr>
          <w:sz w:val="26"/>
          <w:szCs w:val="26"/>
        </w:rPr>
      </w:pPr>
    </w:p>
    <w:p w14:paraId="5C606C33" w14:textId="4FB4FDE5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410EDE" w:rsidRPr="00410EDE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7A23BD23" w14:textId="77777777" w:rsidR="00E44788" w:rsidRDefault="00E44788">
      <w:pPr>
        <w:rPr>
          <w:sz w:val="26"/>
          <w:szCs w:val="26"/>
        </w:rPr>
      </w:pPr>
    </w:p>
    <w:p w14:paraId="481BD509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EC894B5" w14:textId="77777777" w:rsidR="00E44788" w:rsidRDefault="00E44788">
      <w:pPr>
        <w:rPr>
          <w:sz w:val="18"/>
          <w:szCs w:val="18"/>
        </w:rPr>
      </w:pPr>
    </w:p>
    <w:p w14:paraId="1FFDC6D0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5C0D222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314A418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8C00C4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AA45A95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1E33EEF5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962E4E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71F438B9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413103FF" w14:textId="4AA07D78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B526C5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107331F8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2E50B2E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E8E2D5F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EB865B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1F6F66F6" w14:textId="77777777" w:rsidR="00E44788" w:rsidRDefault="00E44788">
      <w:pPr>
        <w:rPr>
          <w:sz w:val="20"/>
          <w:szCs w:val="20"/>
        </w:rPr>
      </w:pPr>
    </w:p>
    <w:p w14:paraId="0FCDAFDB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0B174E" w14:textId="77777777" w:rsidR="00583B61" w:rsidRDefault="00583B61">
      <w:pPr>
        <w:spacing w:line="240" w:lineRule="auto"/>
      </w:pPr>
      <w:r>
        <w:separator/>
      </w:r>
    </w:p>
  </w:endnote>
  <w:endnote w:type="continuationSeparator" w:id="0">
    <w:p w14:paraId="35242CCA" w14:textId="77777777" w:rsidR="00583B61" w:rsidRDefault="00583B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5290AD10-09CB-4ABF-BC18-5BBADAD62DB4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2E9BF1AD-DEB3-454C-997E-1B3D96224EB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D4B2F" w14:textId="15387CDB" w:rsidR="00E44788" w:rsidRDefault="00B526C5">
    <w:pPr>
      <w:jc w:val="center"/>
      <w:rPr>
        <w:b/>
        <w:sz w:val="24"/>
        <w:szCs w:val="24"/>
      </w:rPr>
    </w:pPr>
    <w:r w:rsidRPr="00B526C5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A27A5" w14:textId="6D56F37E" w:rsidR="00E44788" w:rsidRDefault="008A359B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61E26D12" wp14:editId="30F976F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0C873A5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BDFD58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510A91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5B339E8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6655DD09" w14:textId="46A79F48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B526C5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070D985C" w14:textId="1C8DD8CD" w:rsidR="00E44788" w:rsidRPr="00731125" w:rsidRDefault="00B526C5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2F9ABF17" w14:textId="166F2654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B526C5">
            <w:rPr>
              <w:color w:val="434343"/>
              <w:sz w:val="18"/>
              <w:szCs w:val="18"/>
            </w:rPr>
            <w:t>St-IdNr.: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EA19BA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8DCA496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43A30FAB" w14:textId="4F883BDB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B526C5">
            <w:rPr>
              <w:color w:val="434343"/>
              <w:sz w:val="18"/>
              <w:szCs w:val="18"/>
            </w:rPr>
            <w:t>de</w:t>
          </w:r>
        </w:p>
        <w:p w14:paraId="619CF2A7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5D15E13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B6DA7B7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8C7DBD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1648AD9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7D37D9A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62A51802" w14:textId="037BDC2B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B526C5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7296DDD0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450936D1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760C93" w14:textId="77777777" w:rsidR="00583B61" w:rsidRDefault="00583B61">
      <w:pPr>
        <w:spacing w:line="240" w:lineRule="auto"/>
      </w:pPr>
      <w:r>
        <w:separator/>
      </w:r>
    </w:p>
  </w:footnote>
  <w:footnote w:type="continuationSeparator" w:id="0">
    <w:p w14:paraId="1274338E" w14:textId="77777777" w:rsidR="00583B61" w:rsidRDefault="00583B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AB2A6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3DA46CE9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FE421" w14:textId="66326A49" w:rsidR="00E44788" w:rsidRDefault="008A359B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0209E02F" wp14:editId="0FC3D0EA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FFC00C" w14:textId="74F426E2" w:rsidR="00E44788" w:rsidRDefault="008A359B">
    <w:r>
      <w:rPr>
        <w:noProof/>
      </w:rPr>
      <w:drawing>
        <wp:anchor distT="114300" distB="114300" distL="114300" distR="114300" simplePos="0" relativeHeight="251657728" behindDoc="0" locked="0" layoutInCell="1" allowOverlap="1" wp14:anchorId="4FEA12DC" wp14:editId="04DEDDEB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59B"/>
    <w:rsid w:val="0003164D"/>
    <w:rsid w:val="00066F2C"/>
    <w:rsid w:val="00154E34"/>
    <w:rsid w:val="001E325E"/>
    <w:rsid w:val="00202094"/>
    <w:rsid w:val="00277DC4"/>
    <w:rsid w:val="002A7969"/>
    <w:rsid w:val="002D5424"/>
    <w:rsid w:val="00410EDE"/>
    <w:rsid w:val="004547FC"/>
    <w:rsid w:val="00543890"/>
    <w:rsid w:val="00583B61"/>
    <w:rsid w:val="00593D94"/>
    <w:rsid w:val="00705069"/>
    <w:rsid w:val="00731125"/>
    <w:rsid w:val="0077642B"/>
    <w:rsid w:val="00895149"/>
    <w:rsid w:val="008A359B"/>
    <w:rsid w:val="009A0057"/>
    <w:rsid w:val="00A0050E"/>
    <w:rsid w:val="00AE4D0D"/>
    <w:rsid w:val="00B526C5"/>
    <w:rsid w:val="00BD0358"/>
    <w:rsid w:val="00C915E4"/>
    <w:rsid w:val="00D228DF"/>
    <w:rsid w:val="00DA1BE7"/>
    <w:rsid w:val="00E34186"/>
    <w:rsid w:val="00E44788"/>
    <w:rsid w:val="00F462DD"/>
    <w:rsid w:val="00F76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C69506"/>
  <w15:docId w15:val="{1DD4E4DA-475E-4F63-8438-56F6609DD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B526C5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526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246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7</cp:revision>
  <dcterms:created xsi:type="dcterms:W3CDTF">2025-10-02T09:31:00Z</dcterms:created>
  <dcterms:modified xsi:type="dcterms:W3CDTF">2025-10-21T07:18:00Z</dcterms:modified>
</cp:coreProperties>
</file>