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425"/>
        <w:gridCol w:w="3436"/>
        <w:gridCol w:w="3368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2D0260EA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D86D69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D86D69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4F4CC4A1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D86D69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291C264E" w14:textId="3C42E86D" w:rsidR="00C915E4" w:rsidRPr="00C915E4" w:rsidRDefault="00D86D69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7F650E8" w14:textId="7D9ECDD4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D86D69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D86D69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27E0C3D0" w14:textId="77777777" w:rsidR="00C915E4" w:rsidRPr="00E2687F" w:rsidRDefault="00E2687F" w:rsidP="00E2687F">
            <w:pPr>
              <w:pStyle w:val="berschrift1"/>
              <w:jc w:val="right"/>
              <w:rPr>
                <w:sz w:val="56"/>
                <w:szCs w:val="56"/>
              </w:rPr>
            </w:pPr>
            <w:r w:rsidRPr="00E2687F">
              <w:rPr>
                <w:sz w:val="56"/>
                <w:szCs w:val="56"/>
              </w:rPr>
              <w:t>Mahnung</w:t>
            </w:r>
          </w:p>
          <w:p w14:paraId="7F8AB490" w14:textId="42CA6768" w:rsidR="00E2687F" w:rsidRPr="00E2687F" w:rsidRDefault="00E2687F" w:rsidP="00E2687F">
            <w:pPr>
              <w:jc w:val="right"/>
            </w:pPr>
            <w:r w:rsidRPr="00E2687F">
              <w:rPr>
                <w:sz w:val="32"/>
                <w:szCs w:val="32"/>
              </w:rPr>
              <w:t>Rechnung RXXXX-X vom XX.XX.XXXX</w:t>
            </w:r>
          </w:p>
        </w:tc>
      </w:tr>
      <w:tr w:rsidR="00E2687F" w:rsidRPr="00E34186" w14:paraId="77681D6A" w14:textId="77777777" w:rsidTr="0022011D">
        <w:trPr>
          <w:trHeight w:val="1279"/>
        </w:trPr>
        <w:tc>
          <w:tcPr>
            <w:tcW w:w="4077" w:type="dxa"/>
            <w:gridSpan w:val="2"/>
          </w:tcPr>
          <w:p w14:paraId="1D39FEDB" w14:textId="014CEAFB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Mahnungsdatum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09F83AFD" w:rsidR="00E2687F" w:rsidRPr="00E2687F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436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31ECFB57" w14:textId="77777777" w:rsidR="00E2687F" w:rsidRPr="00E34186" w:rsidRDefault="00E2687F" w:rsidP="0022011D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B731896" w14:textId="77777777" w:rsidR="00E2687F" w:rsidRPr="00C915E4" w:rsidRDefault="00E2687F" w:rsidP="0022011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83267B" w14:textId="77777777" w:rsidR="00E2687F" w:rsidRPr="00E34186" w:rsidRDefault="00E2687F" w:rsidP="0022011D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7D4EE6">
        <w:trPr>
          <w:trHeight w:val="4887"/>
        </w:trPr>
        <w:tc>
          <w:tcPr>
            <w:tcW w:w="10881" w:type="dxa"/>
            <w:gridSpan w:val="2"/>
            <w:vAlign w:val="center"/>
          </w:tcPr>
          <w:p w14:paraId="5823EE4D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Sehr geehrte Frau Musterfrau!</w:t>
            </w:r>
          </w:p>
          <w:p w14:paraId="29DD74F9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579F54F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Die Bezahlung der Rechnung vom XX.XX.XXXX mit Fälligkeit am XX.XX.XXXX ist nach wie vor ausständig. Auch auf meine Zahlungserinnerung (1. Mahnung) vom XX.XX.XXXX haben Sie leider nicht reagiert.</w:t>
            </w:r>
          </w:p>
          <w:p w14:paraId="62C4C2C5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Bitte überweisen Sie daher den fälligen Betrag in Höhe von XXXX,XX EUR bis spätestens XX.XX.XXXX (heute +14 Tage). Die betreffende Rechnung liegt diesem Schreiben in Kopie bei.</w:t>
            </w:r>
          </w:p>
          <w:p w14:paraId="3170EF2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Andernfalls sehe ich mich gezwungen, Ihnen zusätzliche Mahnkosten und Verzugszinsen in Rechnung zu stellen.</w:t>
            </w:r>
          </w:p>
          <w:p w14:paraId="5492D6F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Informieren Sie mich bitte, falls Sie ein vorübergehender Liquiditätsengpass an der fristgerechten Bezahlung hindert - möglicherweise finden wir gemeinsam eine Lösung.</w:t>
            </w:r>
          </w:p>
          <w:p w14:paraId="204CFBD3" w14:textId="77777777" w:rsidR="007D4EE6" w:rsidRPr="007D4EE6" w:rsidRDefault="007D4EE6" w:rsidP="007D4EE6">
            <w:pPr>
              <w:spacing w:line="240" w:lineRule="auto"/>
              <w:ind w:right="-6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Sofern Sie zwischenzeitlich die Zahlung veranlasst haben, bitten wir Sie, dieses Schreiben als gegenstandslos zu betrachten.</w:t>
            </w:r>
          </w:p>
          <w:p w14:paraId="56C41A48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465956F" w14:textId="77777777" w:rsidR="007D4EE6" w:rsidRPr="007D4EE6" w:rsidRDefault="007D4EE6" w:rsidP="007D4EE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7D4EE6">
              <w:rPr>
                <w:sz w:val="24"/>
                <w:szCs w:val="24"/>
                <w:lang w:val="de-AT"/>
              </w:rPr>
              <w:t>Mit freundlichen Grüßen,</w:t>
            </w:r>
          </w:p>
          <w:p w14:paraId="60362B58" w14:textId="5236F3B6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7D4EE6">
        <w:trPr>
          <w:trHeight w:val="2354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7F73F31A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>dass Sie keine nachträglichen Änderungen daran unprotokolliert vorgenommen haben (Manipulationssicherheit -</w:t>
      </w:r>
      <w:r w:rsidR="00961171">
        <w:rPr>
          <w:sz w:val="26"/>
          <w:szCs w:val="26"/>
        </w:rPr>
        <w:t xml:space="preserve"> </w:t>
      </w:r>
      <w:r w:rsidR="00961171" w:rsidRPr="00961171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68E34EA4" w:rsidR="00E44788" w:rsidRDefault="00D86D6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UVA</w:t>
      </w:r>
      <w:r w:rsidR="00895149">
        <w:rPr>
          <w:sz w:val="26"/>
          <w:szCs w:val="26"/>
        </w:rPr>
        <w:t xml:space="preserve"> mit 1 Klick an </w:t>
      </w:r>
      <w:r>
        <w:rPr>
          <w:sz w:val="26"/>
          <w:szCs w:val="26"/>
        </w:rPr>
        <w:t>ELSTER</w:t>
      </w:r>
      <w:r w:rsidR="00895149">
        <w:rPr>
          <w:sz w:val="26"/>
          <w:szCs w:val="26"/>
        </w:rPr>
        <w:t xml:space="preserve"> uvm.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0B0DB" w14:textId="77777777" w:rsidR="00AA63BD" w:rsidRDefault="00AA63BD">
      <w:pPr>
        <w:spacing w:line="240" w:lineRule="auto"/>
      </w:pPr>
      <w:r>
        <w:separator/>
      </w:r>
    </w:p>
  </w:endnote>
  <w:endnote w:type="continuationSeparator" w:id="0">
    <w:p w14:paraId="0DD8B762" w14:textId="77777777" w:rsidR="00AA63BD" w:rsidRDefault="00AA63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F292F8E8-E81E-4966-8A10-7D899227932B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A1CE5D00-DCFE-44BD-BA0C-FC94A8D759D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39968067" w:rsidR="00E44788" w:rsidRDefault="00D86D69">
    <w:pPr>
      <w:jc w:val="center"/>
      <w:rPr>
        <w:b/>
        <w:sz w:val="24"/>
        <w:szCs w:val="24"/>
      </w:rPr>
    </w:pPr>
    <w:r w:rsidRPr="00D86D69">
      <w:rPr>
        <w:b/>
        <w:sz w:val="24"/>
        <w:szCs w:val="24"/>
      </w:rPr>
      <w:t>www.freefinance.</w:t>
    </w:r>
    <w:r>
      <w:rPr>
        <w:b/>
        <w:sz w:val="24"/>
        <w:szCs w:val="24"/>
      </w:rPr>
      <w:t>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2DE0709B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D86D69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38FDB7BE" w:rsidR="00E44788" w:rsidRPr="00731125" w:rsidRDefault="00D86D6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0D32FD4" w14:textId="37C922A9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D86D69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1E0821C9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D86D69">
            <w:rPr>
              <w:color w:val="434343"/>
              <w:sz w:val="18"/>
              <w:szCs w:val="18"/>
            </w:rPr>
            <w:t>de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76FC2DA1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D86D69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05B05" w14:textId="77777777" w:rsidR="00AA63BD" w:rsidRDefault="00AA63BD">
      <w:pPr>
        <w:spacing w:line="240" w:lineRule="auto"/>
      </w:pPr>
      <w:r>
        <w:separator/>
      </w:r>
    </w:p>
  </w:footnote>
  <w:footnote w:type="continuationSeparator" w:id="0">
    <w:p w14:paraId="40C6FC30" w14:textId="77777777" w:rsidR="00AA63BD" w:rsidRDefault="00AA63B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22011D"/>
    <w:rsid w:val="002664B0"/>
    <w:rsid w:val="00277DC4"/>
    <w:rsid w:val="003E2392"/>
    <w:rsid w:val="004547FC"/>
    <w:rsid w:val="00705069"/>
    <w:rsid w:val="00731125"/>
    <w:rsid w:val="007D4EE6"/>
    <w:rsid w:val="007F1A53"/>
    <w:rsid w:val="00895149"/>
    <w:rsid w:val="00961171"/>
    <w:rsid w:val="00A0050E"/>
    <w:rsid w:val="00AA63BD"/>
    <w:rsid w:val="00BC41D0"/>
    <w:rsid w:val="00BE7F61"/>
    <w:rsid w:val="00C6431C"/>
    <w:rsid w:val="00C915E4"/>
    <w:rsid w:val="00D86D69"/>
    <w:rsid w:val="00DF64B4"/>
    <w:rsid w:val="00E2687F"/>
    <w:rsid w:val="00E34186"/>
    <w:rsid w:val="00E361FD"/>
    <w:rsid w:val="00E44788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D86D69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6D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2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296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2025-10-07T13:20:00Z</dcterms:created>
  <dcterms:modified xsi:type="dcterms:W3CDTF">2025-10-20T08:37:00Z</dcterms:modified>
</cp:coreProperties>
</file>