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Pr="00206E3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  <w:lang w:val="de-AT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425"/>
        <w:gridCol w:w="3436"/>
        <w:gridCol w:w="3368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5AC7FB7A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="002E5C5A">
              <w:rPr>
                <w:sz w:val="18"/>
                <w:szCs w:val="18"/>
              </w:rPr>
              <w:t>USt-IdNr</w:t>
            </w:r>
            <w:proofErr w:type="spellEnd"/>
            <w:r w:rsidR="002E5C5A">
              <w:rPr>
                <w:sz w:val="18"/>
                <w:szCs w:val="18"/>
              </w:rPr>
              <w:t>.</w:t>
            </w:r>
            <w:r w:rsidRPr="00E34186">
              <w:rPr>
                <w:sz w:val="18"/>
                <w:szCs w:val="18"/>
              </w:rPr>
              <w:t xml:space="preserve">: </w:t>
            </w:r>
            <w:r w:rsidR="002E5C5A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450750DC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2E5C5A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291C264E" w14:textId="79D4565E" w:rsidR="00C915E4" w:rsidRPr="00C915E4" w:rsidRDefault="002E5C5A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7F650E8" w14:textId="7A914CC9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="002E5C5A">
              <w:rPr>
                <w:sz w:val="24"/>
                <w:szCs w:val="24"/>
                <w:lang w:val="de-AT"/>
              </w:rPr>
              <w:t>USt-IdNr</w:t>
            </w:r>
            <w:proofErr w:type="spellEnd"/>
            <w:r w:rsidR="002E5C5A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2E5C5A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77777777" w:rsidR="00C915E4" w:rsidRPr="00E2687F" w:rsidRDefault="00E268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 w:rsidRPr="00E2687F">
              <w:rPr>
                <w:sz w:val="56"/>
                <w:szCs w:val="56"/>
              </w:rPr>
              <w:t>Mahnung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AF7F63">
        <w:trPr>
          <w:trHeight w:val="1279"/>
        </w:trPr>
        <w:tc>
          <w:tcPr>
            <w:tcW w:w="4077" w:type="dxa"/>
            <w:gridSpan w:val="2"/>
          </w:tcPr>
          <w:p w14:paraId="1D39FEDB" w14:textId="014CEAFB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Mahnungsdatum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436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31ECFB57" w14:textId="77777777" w:rsidR="00E2687F" w:rsidRPr="00E34186" w:rsidRDefault="00E2687F" w:rsidP="00AF7F63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AF7F63">
            <w:pPr>
              <w:spacing w:line="240" w:lineRule="auto"/>
              <w:ind w:right="3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AF7F63">
            <w:pPr>
              <w:spacing w:line="240" w:lineRule="auto"/>
              <w:ind w:right="3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611939">
        <w:trPr>
          <w:trHeight w:val="4617"/>
        </w:trPr>
        <w:tc>
          <w:tcPr>
            <w:tcW w:w="10881" w:type="dxa"/>
            <w:gridSpan w:val="2"/>
            <w:vAlign w:val="center"/>
          </w:tcPr>
          <w:p w14:paraId="47B7FEA0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Sehr geehrte Frau Musterfrau!</w:t>
            </w:r>
          </w:p>
          <w:p w14:paraId="21DB25B9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8B01DEF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Ihre Zahlung für die Rechnung mit der Rechnungsnummer RXXXX-X ist trotz Fälligkeit am XX.XX.XXXX bis heute, XX.XX.XXXX, noch nicht auf meinem Konto eingegangen - vielleicht haben Sie die fristgerechte Anweisung übersehen.</w:t>
            </w:r>
          </w:p>
          <w:p w14:paraId="1779438D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 xml:space="preserve">Ich gewähre für den Zahlungseingang eine weitere Frist von XX Tagen. Bitte überweisen Sie daher den fälligen Betrag in Höhe von </w:t>
            </w:r>
            <w:proofErr w:type="gramStart"/>
            <w:r w:rsidRPr="00611939">
              <w:rPr>
                <w:sz w:val="24"/>
                <w:szCs w:val="24"/>
                <w:lang w:val="de-AT"/>
              </w:rPr>
              <w:t>XXXX,XX</w:t>
            </w:r>
            <w:proofErr w:type="gramEnd"/>
            <w:r w:rsidRPr="00611939">
              <w:rPr>
                <w:sz w:val="24"/>
                <w:szCs w:val="24"/>
                <w:lang w:val="de-AT"/>
              </w:rPr>
              <w:t xml:space="preserve"> EUR bis spätestens XX.XX.XXXX. Die betreffende Rechnung liegt diesem Schreiben in Kopie bei.</w:t>
            </w:r>
          </w:p>
          <w:p w14:paraId="22213717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Sofern Sie die Zahlung zwischenzeitig bereits veranlasst haben, betrachten Sie dieses Schreiben bitte als gegenstandslos.</w:t>
            </w:r>
          </w:p>
          <w:p w14:paraId="7605544D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F4B300A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611939">
        <w:trPr>
          <w:trHeight w:val="2699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49F7022A" w:rsidR="00E44788" w:rsidRPr="008F12DB" w:rsidRDefault="00895149">
      <w:pPr>
        <w:rPr>
          <w:bCs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</w:t>
      </w:r>
      <w:r w:rsidRPr="008F12DB">
        <w:rPr>
          <w:bCs/>
          <w:sz w:val="26"/>
          <w:szCs w:val="26"/>
        </w:rPr>
        <w:t>(</w:t>
      </w:r>
      <w:r w:rsidRPr="008F12DB">
        <w:rPr>
          <w:b/>
          <w:sz w:val="26"/>
          <w:szCs w:val="26"/>
        </w:rPr>
        <w:t>Manipulationssicherheit</w:t>
      </w:r>
      <w:r w:rsidRPr="008F12DB">
        <w:rPr>
          <w:bCs/>
          <w:sz w:val="26"/>
          <w:szCs w:val="26"/>
        </w:rPr>
        <w:t xml:space="preserve"> - </w:t>
      </w:r>
      <w:r w:rsidR="008F12DB" w:rsidRPr="008F12DB">
        <w:rPr>
          <w:bCs/>
          <w:sz w:val="26"/>
          <w:szCs w:val="26"/>
        </w:rPr>
        <w:t>§ 146 Ordnungsvorschriften für die Buchführung und für Aufzeichnungen in der Abgabenordnung (AO)</w:t>
      </w:r>
      <w:r w:rsidRPr="008F12DB">
        <w:rPr>
          <w:bCs/>
          <w:sz w:val="26"/>
          <w:szCs w:val="26"/>
        </w:rPr>
        <w:t>.</w:t>
      </w:r>
    </w:p>
    <w:p w14:paraId="72F0612B" w14:textId="77777777" w:rsidR="00E44788" w:rsidRPr="008F12DB" w:rsidRDefault="00E44788">
      <w:pPr>
        <w:rPr>
          <w:bCs/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0D0637CF" w:rsidR="00E44788" w:rsidRDefault="00F92A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UVA</w:t>
      </w:r>
      <w:r w:rsidR="00895149">
        <w:rPr>
          <w:sz w:val="26"/>
          <w:szCs w:val="26"/>
        </w:rPr>
        <w:t xml:space="preserve"> mit 1 Klick an </w:t>
      </w:r>
      <w:r>
        <w:rPr>
          <w:sz w:val="26"/>
          <w:szCs w:val="26"/>
        </w:rPr>
        <w:t>ELSTER</w:t>
      </w:r>
      <w:r w:rsidR="00895149">
        <w:rPr>
          <w:sz w:val="26"/>
          <w:szCs w:val="26"/>
        </w:rPr>
        <w:t xml:space="preserve"> </w:t>
      </w:r>
      <w:proofErr w:type="spellStart"/>
      <w:r w:rsidR="00895149">
        <w:rPr>
          <w:sz w:val="26"/>
          <w:szCs w:val="26"/>
        </w:rPr>
        <w:t>uvm</w:t>
      </w:r>
      <w:proofErr w:type="spellEnd"/>
      <w:r w:rsidR="00895149"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21EA8D" w14:textId="77777777" w:rsidR="00D91FF1" w:rsidRDefault="00D91FF1">
      <w:pPr>
        <w:spacing w:line="240" w:lineRule="auto"/>
      </w:pPr>
      <w:r>
        <w:separator/>
      </w:r>
    </w:p>
  </w:endnote>
  <w:endnote w:type="continuationSeparator" w:id="0">
    <w:p w14:paraId="336F0CA9" w14:textId="77777777" w:rsidR="00D91FF1" w:rsidRDefault="00D91F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91AD134B-41BB-4E89-BA6B-94D40D21F2AD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C548C59D-A85F-4411-8AF8-EE967BF45F7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47DBC320" w:rsidR="00E44788" w:rsidRPr="00206E38" w:rsidRDefault="00206E38">
    <w:pPr>
      <w:jc w:val="center"/>
      <w:rPr>
        <w:b/>
        <w:sz w:val="24"/>
        <w:szCs w:val="24"/>
        <w:lang w:val="de-AT"/>
      </w:rPr>
    </w:pPr>
    <w:r w:rsidRPr="00206E38">
      <w:rPr>
        <w:b/>
        <w:sz w:val="24"/>
        <w:szCs w:val="24"/>
      </w:rPr>
      <w:t>www.freefinance.</w:t>
    </w:r>
    <w:r>
      <w:rPr>
        <w:b/>
        <w:sz w:val="24"/>
        <w:szCs w:val="24"/>
      </w:rPr>
      <w:t>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3F6B775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2E5C5A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5EE52B1A" w:rsidR="00E44788" w:rsidRPr="00731125" w:rsidRDefault="002E5C5A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0D32FD4" w14:textId="518BDF1F" w:rsidR="00E44788" w:rsidRPr="00731125" w:rsidRDefault="002E5C5A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>
            <w:rPr>
              <w:color w:val="434343"/>
              <w:sz w:val="18"/>
              <w:szCs w:val="18"/>
            </w:rPr>
            <w:t>USt-IdNr</w:t>
          </w:r>
          <w:proofErr w:type="spellEnd"/>
          <w:r>
            <w:rPr>
              <w:color w:val="434343"/>
              <w:sz w:val="18"/>
              <w:szCs w:val="18"/>
            </w:rPr>
            <w:t>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05B7FA9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2E5C5A">
            <w:rPr>
              <w:color w:val="434343"/>
              <w:sz w:val="18"/>
              <w:szCs w:val="18"/>
            </w:rPr>
            <w:t>de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16596E18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2E5C5A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C30AA" w14:textId="77777777" w:rsidR="00D91FF1" w:rsidRDefault="00D91FF1">
      <w:pPr>
        <w:spacing w:line="240" w:lineRule="auto"/>
      </w:pPr>
      <w:r>
        <w:separator/>
      </w:r>
    </w:p>
  </w:footnote>
  <w:footnote w:type="continuationSeparator" w:id="0">
    <w:p w14:paraId="14B8F053" w14:textId="77777777" w:rsidR="00D91FF1" w:rsidRDefault="00D91FF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206E38"/>
    <w:rsid w:val="00277DC4"/>
    <w:rsid w:val="002D0220"/>
    <w:rsid w:val="002E5C5A"/>
    <w:rsid w:val="003C62A9"/>
    <w:rsid w:val="004022D0"/>
    <w:rsid w:val="004547FC"/>
    <w:rsid w:val="00611939"/>
    <w:rsid w:val="00705069"/>
    <w:rsid w:val="00731125"/>
    <w:rsid w:val="007F1A53"/>
    <w:rsid w:val="00895149"/>
    <w:rsid w:val="008F12DB"/>
    <w:rsid w:val="00936C08"/>
    <w:rsid w:val="009C3FB2"/>
    <w:rsid w:val="009C5B5A"/>
    <w:rsid w:val="00A0050E"/>
    <w:rsid w:val="00A2092C"/>
    <w:rsid w:val="00A90CDD"/>
    <w:rsid w:val="00AF7F63"/>
    <w:rsid w:val="00BE7F61"/>
    <w:rsid w:val="00C51E7B"/>
    <w:rsid w:val="00C915E4"/>
    <w:rsid w:val="00D91FF1"/>
    <w:rsid w:val="00E2687F"/>
    <w:rsid w:val="00E34186"/>
    <w:rsid w:val="00E44788"/>
    <w:rsid w:val="00E835D1"/>
    <w:rsid w:val="00F2134C"/>
    <w:rsid w:val="00F92A04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206E38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06E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269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8</cp:revision>
  <dcterms:created xsi:type="dcterms:W3CDTF">2025-10-07T13:05:00Z</dcterms:created>
  <dcterms:modified xsi:type="dcterms:W3CDTF">2025-10-20T08:37:00Z</dcterms:modified>
</cp:coreProperties>
</file>