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27D4B9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11188298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7456BC56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ayout w:type="fixed"/>
        <w:tblLook w:val="04A0" w:firstRow="1" w:lastRow="0" w:firstColumn="1" w:lastColumn="0" w:noHBand="0" w:noVBand="1"/>
      </w:tblPr>
      <w:tblGrid>
        <w:gridCol w:w="1528"/>
        <w:gridCol w:w="2124"/>
        <w:gridCol w:w="2268"/>
        <w:gridCol w:w="2126"/>
        <w:gridCol w:w="1276"/>
        <w:gridCol w:w="1559"/>
      </w:tblGrid>
      <w:tr w:rsidR="002C6E31" w:rsidRPr="00E34186" w14:paraId="43E51544" w14:textId="375E58A1" w:rsidTr="004068F7">
        <w:trPr>
          <w:trHeight w:val="2631"/>
        </w:trPr>
        <w:tc>
          <w:tcPr>
            <w:tcW w:w="3652" w:type="dxa"/>
            <w:gridSpan w:val="2"/>
            <w:vAlign w:val="center"/>
          </w:tcPr>
          <w:p w14:paraId="5EEDDE75" w14:textId="1049A1F6" w:rsidR="002C6E31" w:rsidRPr="00E34186" w:rsidRDefault="002C6E31" w:rsidP="00E34186">
            <w:pPr>
              <w:ind w:right="-881"/>
              <w:rPr>
                <w:sz w:val="24"/>
                <w:szCs w:val="24"/>
              </w:rPr>
            </w:pPr>
          </w:p>
        </w:tc>
        <w:tc>
          <w:tcPr>
            <w:tcW w:w="7229" w:type="dxa"/>
            <w:gridSpan w:val="4"/>
            <w:vAlign w:val="center"/>
          </w:tcPr>
          <w:p w14:paraId="397AFC98" w14:textId="2B426594" w:rsidR="002C6E31" w:rsidRPr="00BE5B2A" w:rsidRDefault="002C6E31" w:rsidP="00BE5B2A">
            <w:pPr>
              <w:pStyle w:val="berschrift1"/>
              <w:jc w:val="right"/>
              <w:rPr>
                <w:sz w:val="56"/>
                <w:szCs w:val="56"/>
              </w:rPr>
            </w:pPr>
            <w:r w:rsidRPr="00BE5B2A">
              <w:rPr>
                <w:sz w:val="56"/>
                <w:szCs w:val="56"/>
              </w:rPr>
              <w:t>Kassenbuch</w:t>
            </w:r>
          </w:p>
        </w:tc>
      </w:tr>
      <w:tr w:rsidR="00BE5B2A" w:rsidRPr="00E34186" w14:paraId="6135431C" w14:textId="3E392078" w:rsidTr="002C6E31">
        <w:trPr>
          <w:trHeight w:val="853"/>
        </w:trPr>
        <w:tc>
          <w:tcPr>
            <w:tcW w:w="1528" w:type="dxa"/>
          </w:tcPr>
          <w:p w14:paraId="466D97B0" w14:textId="30503DDA" w:rsidR="00BE5B2A" w:rsidRPr="00E34186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Unternehmen</w:t>
            </w:r>
          </w:p>
          <w:p w14:paraId="75610770" w14:textId="77777777" w:rsidR="00BE5B2A" w:rsidRPr="00C915E4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6673EFD" w14:textId="5BB17A15" w:rsidR="00BE5B2A" w:rsidRPr="00E34186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XXXX</w:t>
            </w:r>
          </w:p>
        </w:tc>
        <w:tc>
          <w:tcPr>
            <w:tcW w:w="2124" w:type="dxa"/>
          </w:tcPr>
          <w:p w14:paraId="61E82795" w14:textId="541897B0" w:rsidR="00BE5B2A" w:rsidRPr="00E34186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Anfangsbestand</w:t>
            </w:r>
          </w:p>
          <w:p w14:paraId="22435766" w14:textId="77777777" w:rsidR="00BE5B2A" w:rsidRPr="00C915E4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0C7C967C" w14:textId="1CD397E1" w:rsidR="00BE5B2A" w:rsidRPr="00E34186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proofErr w:type="gramStart"/>
            <w:r>
              <w:rPr>
                <w:sz w:val="24"/>
                <w:szCs w:val="24"/>
                <w:lang w:val="de-AT"/>
              </w:rPr>
              <w:t>XX,X</w:t>
            </w:r>
            <w:r w:rsidRPr="00C915E4">
              <w:rPr>
                <w:sz w:val="24"/>
                <w:szCs w:val="24"/>
                <w:lang w:val="de-AT"/>
              </w:rPr>
              <w:t>X</w:t>
            </w:r>
            <w:proofErr w:type="gramEnd"/>
          </w:p>
        </w:tc>
        <w:tc>
          <w:tcPr>
            <w:tcW w:w="2268" w:type="dxa"/>
          </w:tcPr>
          <w:p w14:paraId="7C279731" w14:textId="77777777" w:rsidR="002C6E31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Einnahmen/</w:t>
            </w:r>
          </w:p>
          <w:p w14:paraId="22A5CFE4" w14:textId="2D3F9AEF" w:rsidR="00BE5B2A" w:rsidRPr="00E34186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Ausgaben</w:t>
            </w:r>
          </w:p>
          <w:p w14:paraId="01EA0E6C" w14:textId="28C80954" w:rsidR="00BE5B2A" w:rsidRPr="00E34186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proofErr w:type="gramStart"/>
            <w:r>
              <w:rPr>
                <w:sz w:val="24"/>
                <w:szCs w:val="24"/>
                <w:lang w:val="de-AT"/>
              </w:rPr>
              <w:t>XX,XX</w:t>
            </w:r>
            <w:proofErr w:type="gramEnd"/>
          </w:p>
        </w:tc>
        <w:tc>
          <w:tcPr>
            <w:tcW w:w="2126" w:type="dxa"/>
          </w:tcPr>
          <w:p w14:paraId="0B37F591" w14:textId="0035160E" w:rsidR="00BE5B2A" w:rsidRPr="00E34186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Aktueller Kassenbestand</w:t>
            </w:r>
          </w:p>
          <w:p w14:paraId="7DA1E95B" w14:textId="48411016" w:rsidR="00BE5B2A" w:rsidRPr="00E34186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proofErr w:type="gramStart"/>
            <w:r w:rsidRPr="00C915E4">
              <w:rPr>
                <w:sz w:val="24"/>
                <w:szCs w:val="24"/>
                <w:lang w:val="de-AT"/>
              </w:rPr>
              <w:t>XX</w:t>
            </w:r>
            <w:r>
              <w:rPr>
                <w:sz w:val="24"/>
                <w:szCs w:val="24"/>
                <w:lang w:val="de-AT"/>
              </w:rPr>
              <w:t>,</w:t>
            </w:r>
            <w:r w:rsidRPr="00C915E4">
              <w:rPr>
                <w:sz w:val="24"/>
                <w:szCs w:val="24"/>
                <w:lang w:val="de-AT"/>
              </w:rPr>
              <w:t>XX</w:t>
            </w:r>
            <w:proofErr w:type="gramEnd"/>
          </w:p>
        </w:tc>
        <w:tc>
          <w:tcPr>
            <w:tcW w:w="1276" w:type="dxa"/>
          </w:tcPr>
          <w:p w14:paraId="47823B13" w14:textId="18297A08" w:rsidR="00BE5B2A" w:rsidRPr="00E34186" w:rsidRDefault="00BE5B2A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Seite</w:t>
            </w:r>
          </w:p>
          <w:p w14:paraId="6A211AD9" w14:textId="77777777" w:rsidR="00BE5B2A" w:rsidRPr="00C915E4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30FD399" w14:textId="3AB79426" w:rsidR="00BE5B2A" w:rsidRPr="00E34186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</w:t>
            </w:r>
          </w:p>
        </w:tc>
        <w:tc>
          <w:tcPr>
            <w:tcW w:w="1559" w:type="dxa"/>
          </w:tcPr>
          <w:p w14:paraId="309F7FD9" w14:textId="592E309C" w:rsidR="00BE5B2A" w:rsidRPr="00BE5B2A" w:rsidRDefault="00BE5B2A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Datum</w:t>
            </w:r>
            <w:r>
              <w:rPr>
                <w:b/>
                <w:bCs/>
                <w:sz w:val="24"/>
                <w:szCs w:val="24"/>
                <w:lang w:val="de-AT"/>
              </w:rPr>
              <w:br/>
            </w:r>
            <w:r>
              <w:rPr>
                <w:b/>
                <w:bCs/>
                <w:sz w:val="24"/>
                <w:szCs w:val="24"/>
                <w:lang w:val="de-AT"/>
              </w:rPr>
              <w:br/>
            </w:r>
            <w:r>
              <w:rPr>
                <w:sz w:val="24"/>
                <w:szCs w:val="24"/>
                <w:lang w:val="de-AT"/>
              </w:rPr>
              <w:t>XX.XX,XXXX</w:t>
            </w:r>
          </w:p>
        </w:tc>
      </w:tr>
    </w:tbl>
    <w:p w14:paraId="535C81A8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EE6E6D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1B33AE83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1191" w:type="dxa"/>
        <w:tblInd w:w="-885" w:type="dxa"/>
        <w:tblLook w:val="04A0" w:firstRow="1" w:lastRow="0" w:firstColumn="1" w:lastColumn="0" w:noHBand="0" w:noVBand="1"/>
      </w:tblPr>
      <w:tblGrid>
        <w:gridCol w:w="1212"/>
        <w:gridCol w:w="2049"/>
        <w:gridCol w:w="2268"/>
        <w:gridCol w:w="2127"/>
        <w:gridCol w:w="1701"/>
        <w:gridCol w:w="1834"/>
      </w:tblGrid>
      <w:tr w:rsidR="0003164D" w:rsidRPr="00E34186" w14:paraId="358F2396" w14:textId="77777777" w:rsidTr="00641314">
        <w:trPr>
          <w:trHeight w:val="936"/>
        </w:trPr>
        <w:tc>
          <w:tcPr>
            <w:tcW w:w="1212" w:type="dxa"/>
            <w:shd w:val="clear" w:color="auto" w:fill="D9D9D9"/>
            <w:vAlign w:val="center"/>
          </w:tcPr>
          <w:p w14:paraId="28BAA598" w14:textId="3AEBD250" w:rsidR="0003164D" w:rsidRPr="00E34186" w:rsidRDefault="002C6E31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Beleg Nr</w:t>
            </w:r>
            <w:r w:rsidR="0003164D" w:rsidRPr="00E34186">
              <w:rPr>
                <w:sz w:val="24"/>
                <w:szCs w:val="24"/>
              </w:rPr>
              <w:t>.</w:t>
            </w:r>
          </w:p>
        </w:tc>
        <w:tc>
          <w:tcPr>
            <w:tcW w:w="2049" w:type="dxa"/>
            <w:shd w:val="clear" w:color="auto" w:fill="D9D9D9"/>
            <w:vAlign w:val="center"/>
          </w:tcPr>
          <w:p w14:paraId="1B6F6F12" w14:textId="58BF0BA6" w:rsidR="0003164D" w:rsidRPr="00E34186" w:rsidRDefault="002C6E31" w:rsidP="00641314">
            <w:pPr>
              <w:spacing w:before="300" w:after="300" w:line="240" w:lineRule="auto"/>
              <w:ind w:right="278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Datum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1D04B785" w14:textId="13ED2884" w:rsidR="0003164D" w:rsidRPr="00E34186" w:rsidRDefault="002C6E31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Einnahmen in Euro</w:t>
            </w:r>
          </w:p>
        </w:tc>
        <w:tc>
          <w:tcPr>
            <w:tcW w:w="2127" w:type="dxa"/>
            <w:shd w:val="clear" w:color="auto" w:fill="D9D9D9"/>
            <w:vAlign w:val="center"/>
          </w:tcPr>
          <w:p w14:paraId="590122B6" w14:textId="65ECC12C" w:rsidR="0003164D" w:rsidRPr="00E34186" w:rsidRDefault="002C6E31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Ausgaben in Euro</w:t>
            </w:r>
          </w:p>
        </w:tc>
        <w:tc>
          <w:tcPr>
            <w:tcW w:w="1701" w:type="dxa"/>
            <w:shd w:val="clear" w:color="auto" w:fill="D9D9D9"/>
            <w:vAlign w:val="center"/>
          </w:tcPr>
          <w:p w14:paraId="1B9D7F34" w14:textId="3544A389" w:rsidR="0003164D" w:rsidRPr="00E34186" w:rsidRDefault="002C6E31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Bemerkung</w:t>
            </w:r>
          </w:p>
        </w:tc>
        <w:tc>
          <w:tcPr>
            <w:tcW w:w="1834" w:type="dxa"/>
            <w:shd w:val="clear" w:color="auto" w:fill="D9D9D9"/>
            <w:vAlign w:val="center"/>
          </w:tcPr>
          <w:p w14:paraId="0425B4A0" w14:textId="0104138D" w:rsidR="0003164D" w:rsidRPr="00E34186" w:rsidRDefault="002C6E31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Saldo</w:t>
            </w:r>
          </w:p>
        </w:tc>
      </w:tr>
      <w:tr w:rsidR="0003164D" w:rsidRPr="00E34186" w14:paraId="2913ACA0" w14:textId="77777777" w:rsidTr="00641314">
        <w:trPr>
          <w:trHeight w:val="1467"/>
        </w:trPr>
        <w:tc>
          <w:tcPr>
            <w:tcW w:w="1212" w:type="dxa"/>
          </w:tcPr>
          <w:p w14:paraId="4F54F394" w14:textId="146EC032" w:rsidR="0003164D" w:rsidRPr="00E34186" w:rsidRDefault="0003164D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  <w:r w:rsidR="002C6E31">
              <w:rPr>
                <w:sz w:val="24"/>
                <w:szCs w:val="24"/>
              </w:rPr>
              <w:t>0</w:t>
            </w:r>
          </w:p>
        </w:tc>
        <w:tc>
          <w:tcPr>
            <w:tcW w:w="2049" w:type="dxa"/>
          </w:tcPr>
          <w:p w14:paraId="0911568D" w14:textId="4A2B3EAB" w:rsidR="0003164D" w:rsidRPr="00E34186" w:rsidRDefault="002C6E31" w:rsidP="00641314">
            <w:pPr>
              <w:spacing w:before="300" w:after="300" w:line="240" w:lineRule="auto"/>
              <w:ind w:right="27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XX.XX.XXXX</w:t>
            </w:r>
          </w:p>
        </w:tc>
        <w:tc>
          <w:tcPr>
            <w:tcW w:w="2268" w:type="dxa"/>
          </w:tcPr>
          <w:p w14:paraId="79321445" w14:textId="0B56A670" w:rsidR="0003164D" w:rsidRPr="00E34186" w:rsidRDefault="002C6E31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X,XX</w:t>
            </w:r>
            <w:proofErr w:type="gramEnd"/>
          </w:p>
        </w:tc>
        <w:tc>
          <w:tcPr>
            <w:tcW w:w="2127" w:type="dxa"/>
          </w:tcPr>
          <w:p w14:paraId="11408BFD" w14:textId="06FB111F" w:rsidR="0003164D" w:rsidRPr="00E34186" w:rsidRDefault="002C6E31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X,XX</w:t>
            </w:r>
            <w:proofErr w:type="gramEnd"/>
          </w:p>
        </w:tc>
        <w:tc>
          <w:tcPr>
            <w:tcW w:w="1701" w:type="dxa"/>
          </w:tcPr>
          <w:p w14:paraId="74471231" w14:textId="68CC8C8E" w:rsidR="0003164D" w:rsidRPr="00E34186" w:rsidRDefault="0003164D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6591E539" w14:textId="34BA599D" w:rsidR="0003164D" w:rsidRPr="00E34186" w:rsidRDefault="002C6E31" w:rsidP="00641314">
            <w:pPr>
              <w:spacing w:before="300" w:after="300" w:line="240" w:lineRule="auto"/>
              <w:ind w:right="35"/>
              <w:jc w:val="right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X,XX</w:t>
            </w:r>
            <w:proofErr w:type="gramEnd"/>
          </w:p>
        </w:tc>
      </w:tr>
      <w:tr w:rsidR="00641314" w:rsidRPr="00E34186" w14:paraId="20FE5C7C" w14:textId="77777777" w:rsidTr="00641314">
        <w:trPr>
          <w:trHeight w:val="1467"/>
        </w:trPr>
        <w:tc>
          <w:tcPr>
            <w:tcW w:w="1212" w:type="dxa"/>
          </w:tcPr>
          <w:p w14:paraId="30EFDEBC" w14:textId="77777777" w:rsidR="00641314" w:rsidRPr="00E34186" w:rsidRDefault="00641314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</w:p>
        </w:tc>
        <w:tc>
          <w:tcPr>
            <w:tcW w:w="2049" w:type="dxa"/>
          </w:tcPr>
          <w:p w14:paraId="7D40B1AD" w14:textId="77777777" w:rsidR="00641314" w:rsidRDefault="00641314" w:rsidP="00641314">
            <w:pPr>
              <w:spacing w:before="300" w:after="300" w:line="240" w:lineRule="auto"/>
              <w:ind w:right="278"/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35ED42D1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14:paraId="6A292743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47D41F4A" w14:textId="77777777" w:rsidR="00641314" w:rsidRPr="00E34186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2FC12D94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</w:tr>
      <w:tr w:rsidR="00641314" w:rsidRPr="00E34186" w14:paraId="2ACEE8AE" w14:textId="77777777" w:rsidTr="00641314">
        <w:trPr>
          <w:trHeight w:val="1467"/>
        </w:trPr>
        <w:tc>
          <w:tcPr>
            <w:tcW w:w="1212" w:type="dxa"/>
          </w:tcPr>
          <w:p w14:paraId="120C188E" w14:textId="77777777" w:rsidR="00641314" w:rsidRPr="00E34186" w:rsidRDefault="00641314" w:rsidP="00641314">
            <w:pPr>
              <w:spacing w:before="300" w:after="300" w:line="240" w:lineRule="auto"/>
              <w:ind w:right="-104"/>
              <w:jc w:val="center"/>
              <w:rPr>
                <w:sz w:val="24"/>
                <w:szCs w:val="24"/>
              </w:rPr>
            </w:pPr>
          </w:p>
        </w:tc>
        <w:tc>
          <w:tcPr>
            <w:tcW w:w="2049" w:type="dxa"/>
          </w:tcPr>
          <w:p w14:paraId="7516C664" w14:textId="77777777" w:rsidR="00641314" w:rsidRDefault="00641314" w:rsidP="00641314">
            <w:pPr>
              <w:spacing w:before="300" w:after="300" w:line="240" w:lineRule="auto"/>
              <w:ind w:right="278"/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14:paraId="05C5DD1F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14:paraId="12C0AC3B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049C0F3B" w14:textId="77777777" w:rsidR="00641314" w:rsidRPr="00E34186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7200FBF5" w14:textId="77777777" w:rsidR="00641314" w:rsidRDefault="00641314" w:rsidP="00641314">
            <w:pPr>
              <w:spacing w:before="300" w:after="300" w:line="240" w:lineRule="auto"/>
              <w:ind w:right="-104"/>
              <w:jc w:val="right"/>
              <w:rPr>
                <w:sz w:val="24"/>
                <w:szCs w:val="24"/>
              </w:rPr>
            </w:pPr>
          </w:p>
        </w:tc>
      </w:tr>
    </w:tbl>
    <w:p w14:paraId="72D245B2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1306" w:type="dxa"/>
        <w:tblInd w:w="-850" w:type="dxa"/>
        <w:tblLook w:val="04A0" w:firstRow="1" w:lastRow="0" w:firstColumn="1" w:lastColumn="0" w:noHBand="0" w:noVBand="1"/>
      </w:tblPr>
      <w:tblGrid>
        <w:gridCol w:w="9605"/>
        <w:gridCol w:w="1701"/>
      </w:tblGrid>
      <w:tr w:rsidR="00641314" w:rsidRPr="00E34186" w14:paraId="723DE2B1" w14:textId="77777777" w:rsidTr="00641314">
        <w:trPr>
          <w:trHeight w:val="407"/>
        </w:trPr>
        <w:tc>
          <w:tcPr>
            <w:tcW w:w="9605" w:type="dxa"/>
            <w:tcBorders>
              <w:top w:val="single" w:sz="4" w:space="0" w:color="auto"/>
            </w:tcBorders>
            <w:vAlign w:val="center"/>
          </w:tcPr>
          <w:p w14:paraId="15FE5C04" w14:textId="4CA4F546" w:rsidR="00641314" w:rsidRPr="00641314" w:rsidRDefault="00641314" w:rsidP="00641314">
            <w:pPr>
              <w:spacing w:line="240" w:lineRule="auto"/>
              <w:ind w:left="6389" w:right="382"/>
              <w:rPr>
                <w:sz w:val="24"/>
                <w:szCs w:val="24"/>
                <w:lang w:val="de-AT"/>
              </w:rPr>
            </w:pPr>
            <w:r w:rsidRPr="00641314">
              <w:rPr>
                <w:sz w:val="24"/>
                <w:szCs w:val="24"/>
                <w:lang w:val="de-AT"/>
              </w:rPr>
              <w:t>Einnahmen insgesamt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0C720B1" w14:textId="3FF19332" w:rsidR="00641314" w:rsidRPr="00641314" w:rsidRDefault="00641314" w:rsidP="00641314">
            <w:pPr>
              <w:spacing w:line="240" w:lineRule="auto"/>
              <w:ind w:left="-11" w:right="44"/>
              <w:jc w:val="center"/>
              <w:rPr>
                <w:sz w:val="24"/>
                <w:szCs w:val="24"/>
                <w:lang w:val="de-AT"/>
              </w:rPr>
            </w:pPr>
            <w:proofErr w:type="gramStart"/>
            <w:r w:rsidRPr="00641314">
              <w:rPr>
                <w:sz w:val="24"/>
                <w:szCs w:val="24"/>
                <w:lang w:val="de-AT"/>
              </w:rPr>
              <w:t>X,XX</w:t>
            </w:r>
            <w:proofErr w:type="gramEnd"/>
            <w:r w:rsidRPr="00641314">
              <w:rPr>
                <w:sz w:val="24"/>
                <w:szCs w:val="24"/>
                <w:lang w:val="de-AT"/>
              </w:rPr>
              <w:t xml:space="preserve"> €</w:t>
            </w:r>
          </w:p>
        </w:tc>
      </w:tr>
      <w:tr w:rsidR="00641314" w:rsidRPr="00E34186" w14:paraId="3F434B47" w14:textId="77777777" w:rsidTr="00641314">
        <w:trPr>
          <w:trHeight w:val="407"/>
        </w:trPr>
        <w:tc>
          <w:tcPr>
            <w:tcW w:w="9605" w:type="dxa"/>
            <w:vAlign w:val="center"/>
          </w:tcPr>
          <w:p w14:paraId="5CB7A529" w14:textId="36BFFECF" w:rsidR="00641314" w:rsidRPr="00641314" w:rsidRDefault="00641314" w:rsidP="00641314">
            <w:pPr>
              <w:spacing w:line="240" w:lineRule="auto"/>
              <w:ind w:left="6389" w:right="382"/>
              <w:rPr>
                <w:sz w:val="24"/>
                <w:szCs w:val="24"/>
                <w:lang w:val="de-AT"/>
              </w:rPr>
            </w:pPr>
            <w:r w:rsidRPr="00641314">
              <w:rPr>
                <w:sz w:val="24"/>
                <w:szCs w:val="24"/>
                <w:lang w:val="de-AT"/>
              </w:rPr>
              <w:t>Ausgaben insgesamt</w:t>
            </w:r>
          </w:p>
        </w:tc>
        <w:tc>
          <w:tcPr>
            <w:tcW w:w="1701" w:type="dxa"/>
            <w:vAlign w:val="center"/>
          </w:tcPr>
          <w:p w14:paraId="0C47F309" w14:textId="403DF2B0" w:rsidR="00641314" w:rsidRPr="00641314" w:rsidRDefault="00641314" w:rsidP="00641314">
            <w:pPr>
              <w:spacing w:line="240" w:lineRule="auto"/>
              <w:ind w:left="-11" w:right="44"/>
              <w:jc w:val="center"/>
              <w:rPr>
                <w:sz w:val="24"/>
                <w:szCs w:val="24"/>
                <w:lang w:val="de-AT"/>
              </w:rPr>
            </w:pPr>
            <w:proofErr w:type="gramStart"/>
            <w:r w:rsidRPr="00641314">
              <w:rPr>
                <w:sz w:val="24"/>
                <w:szCs w:val="24"/>
                <w:lang w:val="de-AT"/>
              </w:rPr>
              <w:t>X,XX</w:t>
            </w:r>
            <w:proofErr w:type="gramEnd"/>
            <w:r w:rsidRPr="00641314">
              <w:rPr>
                <w:sz w:val="24"/>
                <w:szCs w:val="24"/>
                <w:lang w:val="de-AT"/>
              </w:rPr>
              <w:t xml:space="preserve"> €</w:t>
            </w:r>
          </w:p>
        </w:tc>
      </w:tr>
      <w:tr w:rsidR="00641314" w:rsidRPr="00E34186" w14:paraId="5F5DE6BF" w14:textId="77777777" w:rsidTr="00641314">
        <w:trPr>
          <w:trHeight w:val="407"/>
        </w:trPr>
        <w:tc>
          <w:tcPr>
            <w:tcW w:w="9605" w:type="dxa"/>
            <w:vAlign w:val="center"/>
          </w:tcPr>
          <w:p w14:paraId="7ECECA72" w14:textId="7C7C49D4" w:rsidR="00641314" w:rsidRPr="00641314" w:rsidRDefault="00641314" w:rsidP="00641314">
            <w:pPr>
              <w:spacing w:line="240" w:lineRule="auto"/>
              <w:ind w:left="6389" w:right="382"/>
              <w:rPr>
                <w:sz w:val="24"/>
                <w:szCs w:val="24"/>
                <w:lang w:val="de-AT"/>
              </w:rPr>
            </w:pPr>
            <w:r w:rsidRPr="00641314">
              <w:rPr>
                <w:sz w:val="24"/>
                <w:szCs w:val="24"/>
                <w:lang w:val="de-AT"/>
              </w:rPr>
              <w:t>Saldo insgesamt</w:t>
            </w:r>
          </w:p>
        </w:tc>
        <w:tc>
          <w:tcPr>
            <w:tcW w:w="1701" w:type="dxa"/>
            <w:vAlign w:val="center"/>
          </w:tcPr>
          <w:p w14:paraId="5E3982DB" w14:textId="471A1156" w:rsidR="00641314" w:rsidRPr="00641314" w:rsidRDefault="00641314" w:rsidP="00641314">
            <w:pPr>
              <w:spacing w:line="240" w:lineRule="auto"/>
              <w:ind w:left="-11" w:right="44"/>
              <w:jc w:val="center"/>
              <w:rPr>
                <w:sz w:val="24"/>
                <w:szCs w:val="24"/>
                <w:lang w:val="de-AT"/>
              </w:rPr>
            </w:pPr>
            <w:proofErr w:type="gramStart"/>
            <w:r w:rsidRPr="00641314">
              <w:rPr>
                <w:sz w:val="24"/>
                <w:szCs w:val="24"/>
                <w:lang w:val="de-AT"/>
              </w:rPr>
              <w:t>X,XX</w:t>
            </w:r>
            <w:proofErr w:type="gramEnd"/>
            <w:r w:rsidRPr="00641314">
              <w:rPr>
                <w:sz w:val="24"/>
                <w:szCs w:val="24"/>
                <w:lang w:val="de-AT"/>
              </w:rPr>
              <w:t xml:space="preserve"> €</w:t>
            </w:r>
          </w:p>
        </w:tc>
      </w:tr>
    </w:tbl>
    <w:p w14:paraId="3F8C5F88" w14:textId="77777777" w:rsidR="00277DC4" w:rsidRPr="00277DC4" w:rsidRDefault="00277DC4" w:rsidP="00641314">
      <w:pPr>
        <w:spacing w:line="240" w:lineRule="auto"/>
        <w:ind w:left="-850" w:right="382"/>
        <w:jc w:val="right"/>
        <w:rPr>
          <w:sz w:val="6"/>
          <w:szCs w:val="6"/>
          <w:lang w:val="de-AT"/>
        </w:rPr>
      </w:pPr>
    </w:p>
    <w:p w14:paraId="0739B542" w14:textId="77777777" w:rsidR="00E44788" w:rsidRDefault="00C915E4" w:rsidP="00641314">
      <w:pPr>
        <w:ind w:right="382"/>
        <w:jc w:val="right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BEB5814" w14:textId="62F6DA0A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lastRenderedPageBreak/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CB525A" w:rsidRPr="00CB525A">
        <w:rPr>
          <w:sz w:val="26"/>
          <w:szCs w:val="26"/>
          <w:lang w:val="de-DE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1E9ECC76" w14:textId="77777777" w:rsidR="00E44788" w:rsidRDefault="00E44788">
      <w:pPr>
        <w:rPr>
          <w:sz w:val="26"/>
          <w:szCs w:val="26"/>
        </w:rPr>
      </w:pPr>
    </w:p>
    <w:p w14:paraId="4D169280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75FF04D9" w14:textId="77777777" w:rsidR="00E44788" w:rsidRDefault="00E44788">
      <w:pPr>
        <w:rPr>
          <w:sz w:val="18"/>
          <w:szCs w:val="18"/>
        </w:rPr>
      </w:pPr>
    </w:p>
    <w:p w14:paraId="5369FC8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40ABA04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4A8EEA8B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67C8AE1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18CB68CC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E8015A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22CC773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1905A1D7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081E856F" w14:textId="242FE26E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CB525A">
        <w:rPr>
          <w:sz w:val="26"/>
          <w:szCs w:val="26"/>
        </w:rPr>
        <w:t>ELSTER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15F19C03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70FAEAC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4A3F887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D4C93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0263B1CD" w14:textId="77777777" w:rsidR="00E44788" w:rsidRDefault="00E44788">
      <w:pPr>
        <w:rPr>
          <w:sz w:val="20"/>
          <w:szCs w:val="20"/>
        </w:rPr>
      </w:pPr>
    </w:p>
    <w:p w14:paraId="45A8B427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38FA8E" w14:textId="77777777" w:rsidR="00470D04" w:rsidRDefault="00470D04">
      <w:pPr>
        <w:spacing w:line="240" w:lineRule="auto"/>
      </w:pPr>
      <w:r>
        <w:separator/>
      </w:r>
    </w:p>
  </w:endnote>
  <w:endnote w:type="continuationSeparator" w:id="0">
    <w:p w14:paraId="51ED3256" w14:textId="77777777" w:rsidR="00470D04" w:rsidRDefault="00470D0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E77EC079-908A-4971-A9AF-6FF5AD5F64D8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EA88F2E4-B6EA-495B-8004-7E4BC7254DD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7354E" w14:textId="7CB6535D" w:rsidR="00E44788" w:rsidRDefault="00CB525A">
    <w:pPr>
      <w:jc w:val="center"/>
      <w:rPr>
        <w:b/>
        <w:sz w:val="24"/>
        <w:szCs w:val="24"/>
      </w:rPr>
    </w:pPr>
    <w:r w:rsidRPr="00CB525A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628D0" w14:textId="4067B96C" w:rsidR="00E44788" w:rsidRDefault="00641314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7015A845" wp14:editId="2B42E569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FB0D6B9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5089BB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64A816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53529EF0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3A82D37" w14:textId="77705E73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</w:t>
          </w:r>
          <w:r w:rsidR="00CB525A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05DB4A29" w14:textId="6AC5A860" w:rsidR="00E44788" w:rsidRPr="00731125" w:rsidRDefault="00CB525A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48B8BCB1" w14:textId="72FB143D" w:rsidR="00E44788" w:rsidRPr="00731125" w:rsidRDefault="00CB525A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>
            <w:rPr>
              <w:color w:val="434343"/>
              <w:sz w:val="18"/>
              <w:szCs w:val="18"/>
            </w:rPr>
            <w:t>USt-IdNr</w:t>
          </w:r>
          <w:proofErr w:type="spellEnd"/>
          <w:r>
            <w:rPr>
              <w:color w:val="434343"/>
              <w:sz w:val="18"/>
              <w:szCs w:val="18"/>
            </w:rPr>
            <w:t>.</w:t>
          </w:r>
          <w:r w:rsidR="00895149" w:rsidRPr="00731125">
            <w:rPr>
              <w:color w:val="434343"/>
              <w:sz w:val="18"/>
              <w:szCs w:val="18"/>
            </w:rPr>
            <w:t xml:space="preserve">: </w:t>
          </w:r>
          <w:r>
            <w:rPr>
              <w:color w:val="434343"/>
              <w:sz w:val="18"/>
              <w:szCs w:val="18"/>
            </w:rPr>
            <w:t>DEX</w:t>
          </w:r>
          <w:r w:rsidR="00895149"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22BBC2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2DED71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09EDCDBF" w14:textId="5E55D0C8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CB525A">
            <w:rPr>
              <w:color w:val="434343"/>
              <w:sz w:val="18"/>
              <w:szCs w:val="18"/>
            </w:rPr>
            <w:t>de</w:t>
          </w:r>
        </w:p>
        <w:p w14:paraId="02FAC3B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69325D0D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C28B05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000CFD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A316E3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55D7C3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4E73DE3E" w14:textId="61002913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CB525A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4E21BF3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3E2A772F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295C7" w14:textId="77777777" w:rsidR="00470D04" w:rsidRDefault="00470D04">
      <w:pPr>
        <w:spacing w:line="240" w:lineRule="auto"/>
      </w:pPr>
      <w:r>
        <w:separator/>
      </w:r>
    </w:p>
  </w:footnote>
  <w:footnote w:type="continuationSeparator" w:id="0">
    <w:p w14:paraId="4D6253AA" w14:textId="77777777" w:rsidR="00470D04" w:rsidRDefault="00470D0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C9952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4112B93A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28AF69" w14:textId="567ECE2F" w:rsidR="00E44788" w:rsidRDefault="00641314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07F1A832" wp14:editId="12C2CEA8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DE205F" w14:textId="3E8DCE1B" w:rsidR="00E44788" w:rsidRDefault="00641314">
    <w:r>
      <w:rPr>
        <w:noProof/>
      </w:rPr>
      <w:drawing>
        <wp:anchor distT="114300" distB="114300" distL="114300" distR="114300" simplePos="0" relativeHeight="251657728" behindDoc="0" locked="0" layoutInCell="1" allowOverlap="1" wp14:anchorId="5CCE440E" wp14:editId="43E4E0B8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79586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B2A"/>
    <w:rsid w:val="0003164D"/>
    <w:rsid w:val="00066F2C"/>
    <w:rsid w:val="00074FB7"/>
    <w:rsid w:val="00277DC4"/>
    <w:rsid w:val="002C6E31"/>
    <w:rsid w:val="00450914"/>
    <w:rsid w:val="004547FC"/>
    <w:rsid w:val="00470D04"/>
    <w:rsid w:val="00641314"/>
    <w:rsid w:val="00705069"/>
    <w:rsid w:val="00731125"/>
    <w:rsid w:val="00895149"/>
    <w:rsid w:val="00A0050E"/>
    <w:rsid w:val="00BE5B2A"/>
    <w:rsid w:val="00C915E4"/>
    <w:rsid w:val="00CB525A"/>
    <w:rsid w:val="00E34186"/>
    <w:rsid w:val="00E44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D807FD"/>
  <w15:docId w15:val="{980D9D53-8D53-43D7-BD51-958B1CFAD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CB525A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B52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172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2025-11-11T09:31:00Z</dcterms:created>
  <dcterms:modified xsi:type="dcterms:W3CDTF">2025-11-18T08:28:00Z</dcterms:modified>
</cp:coreProperties>
</file>