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1A207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6D91D6EF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EEF7A5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0881"/>
      </w:tblGrid>
      <w:tr w:rsidR="00EA13CF" w:rsidRPr="00E34186" w14:paraId="61D5BA6A" w14:textId="77777777" w:rsidTr="00076193">
        <w:trPr>
          <w:trHeight w:val="1144"/>
        </w:trPr>
        <w:tc>
          <w:tcPr>
            <w:tcW w:w="10881" w:type="dxa"/>
          </w:tcPr>
          <w:p w14:paraId="143574FD" w14:textId="64BA6D73" w:rsidR="00EA13CF" w:rsidRPr="00EA13CF" w:rsidRDefault="00EA13CF" w:rsidP="00EA13CF">
            <w:pPr>
              <w:pStyle w:val="berschrift1"/>
              <w:jc w:val="center"/>
              <w:rPr>
                <w:sz w:val="56"/>
                <w:szCs w:val="56"/>
              </w:rPr>
            </w:pPr>
            <w:r w:rsidRPr="00EA13CF">
              <w:rPr>
                <w:sz w:val="56"/>
                <w:szCs w:val="56"/>
              </w:rPr>
              <w:t>Eigenbeleg</w:t>
            </w:r>
          </w:p>
        </w:tc>
      </w:tr>
    </w:tbl>
    <w:p w14:paraId="421F9F1A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522782CF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50D21B49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3120"/>
        <w:gridCol w:w="2268"/>
        <w:gridCol w:w="1559"/>
        <w:gridCol w:w="1124"/>
        <w:gridCol w:w="2845"/>
      </w:tblGrid>
      <w:tr w:rsidR="00076193" w:rsidRPr="00E34186" w14:paraId="3BBCA06B" w14:textId="77777777" w:rsidTr="00076193">
        <w:trPr>
          <w:trHeight w:val="499"/>
        </w:trPr>
        <w:tc>
          <w:tcPr>
            <w:tcW w:w="3120" w:type="dxa"/>
            <w:shd w:val="clear" w:color="auto" w:fill="D9D9D9"/>
            <w:vAlign w:val="center"/>
          </w:tcPr>
          <w:p w14:paraId="276DA26D" w14:textId="476DBB82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Eigenbeleg: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3FD0072" w14:textId="3F9174AA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0C06EEE2" w14:textId="776E6232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Beleg-Nr.:</w:t>
            </w:r>
          </w:p>
        </w:tc>
        <w:tc>
          <w:tcPr>
            <w:tcW w:w="3969" w:type="dxa"/>
            <w:gridSpan w:val="2"/>
            <w:shd w:val="clear" w:color="auto" w:fill="D9D9D9"/>
            <w:vAlign w:val="center"/>
          </w:tcPr>
          <w:p w14:paraId="2B501EDC" w14:textId="60BA008A" w:rsidR="00EA13CF" w:rsidRPr="00E34186" w:rsidRDefault="00EA13CF" w:rsidP="00076193">
            <w:pPr>
              <w:spacing w:before="300" w:after="300" w:line="240" w:lineRule="auto"/>
              <w:rPr>
                <w:sz w:val="24"/>
                <w:szCs w:val="24"/>
              </w:rPr>
            </w:pPr>
          </w:p>
        </w:tc>
      </w:tr>
      <w:tr w:rsidR="00EA13CF" w:rsidRPr="00E34186" w14:paraId="747BC678" w14:textId="77777777" w:rsidTr="00076193">
        <w:trPr>
          <w:trHeight w:val="257"/>
        </w:trPr>
        <w:tc>
          <w:tcPr>
            <w:tcW w:w="3120" w:type="dxa"/>
          </w:tcPr>
          <w:p w14:paraId="4E62EFCA" w14:textId="119DCB86" w:rsidR="00EA13CF" w:rsidRPr="00E34186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Betrag in Euro:</w:t>
            </w:r>
          </w:p>
        </w:tc>
        <w:tc>
          <w:tcPr>
            <w:tcW w:w="7796" w:type="dxa"/>
            <w:gridSpan w:val="4"/>
          </w:tcPr>
          <w:p w14:paraId="4D2A8D4E" w14:textId="12FA3FE7" w:rsidR="00EA13CF" w:rsidRPr="00E34186" w:rsidRDefault="00EA13CF" w:rsidP="00076193">
            <w:pPr>
              <w:spacing w:before="300" w:after="300" w:line="240" w:lineRule="auto"/>
              <w:rPr>
                <w:sz w:val="24"/>
                <w:szCs w:val="24"/>
              </w:rPr>
            </w:pPr>
          </w:p>
        </w:tc>
      </w:tr>
      <w:tr w:rsidR="00EA13CF" w:rsidRPr="00E34186" w14:paraId="23EFCECF" w14:textId="77777777" w:rsidTr="00076193">
        <w:trPr>
          <w:trHeight w:val="54"/>
        </w:trPr>
        <w:tc>
          <w:tcPr>
            <w:tcW w:w="3120" w:type="dxa"/>
          </w:tcPr>
          <w:p w14:paraId="2EFFB103" w14:textId="4E7E3A16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Umsatzsteuer (</w:t>
            </w:r>
            <w:proofErr w:type="spellStart"/>
            <w:r>
              <w:rPr>
                <w:sz w:val="24"/>
                <w:szCs w:val="24"/>
              </w:rPr>
              <w:t>USt</w:t>
            </w:r>
            <w:proofErr w:type="spellEnd"/>
            <w:r>
              <w:rPr>
                <w:sz w:val="24"/>
                <w:szCs w:val="24"/>
              </w:rPr>
              <w:t>):</w:t>
            </w:r>
          </w:p>
        </w:tc>
        <w:tc>
          <w:tcPr>
            <w:tcW w:w="7796" w:type="dxa"/>
            <w:gridSpan w:val="4"/>
          </w:tcPr>
          <w:p w14:paraId="22369B48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0C0F28F2" w14:textId="77777777" w:rsidTr="00076193">
        <w:trPr>
          <w:trHeight w:val="537"/>
        </w:trPr>
        <w:tc>
          <w:tcPr>
            <w:tcW w:w="3120" w:type="dxa"/>
          </w:tcPr>
          <w:p w14:paraId="62218CDB" w14:textId="6FD33993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Empfänger:</w:t>
            </w:r>
          </w:p>
        </w:tc>
        <w:tc>
          <w:tcPr>
            <w:tcW w:w="7796" w:type="dxa"/>
            <w:gridSpan w:val="4"/>
          </w:tcPr>
          <w:p w14:paraId="3C25AA9D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2489405C" w14:textId="77777777" w:rsidTr="00076193">
        <w:trPr>
          <w:trHeight w:val="364"/>
        </w:trPr>
        <w:tc>
          <w:tcPr>
            <w:tcW w:w="3120" w:type="dxa"/>
          </w:tcPr>
          <w:p w14:paraId="7EDC5331" w14:textId="333EA8F0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Aufwendungsdatum:</w:t>
            </w:r>
          </w:p>
        </w:tc>
        <w:tc>
          <w:tcPr>
            <w:tcW w:w="7796" w:type="dxa"/>
            <w:gridSpan w:val="4"/>
          </w:tcPr>
          <w:p w14:paraId="6570696C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23411555" w14:textId="77777777" w:rsidTr="00076193">
        <w:trPr>
          <w:trHeight w:val="463"/>
        </w:trPr>
        <w:tc>
          <w:tcPr>
            <w:tcW w:w="3120" w:type="dxa"/>
          </w:tcPr>
          <w:p w14:paraId="20B2D9BB" w14:textId="2C2D0511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Verwendungszweck:</w:t>
            </w:r>
          </w:p>
        </w:tc>
        <w:tc>
          <w:tcPr>
            <w:tcW w:w="7796" w:type="dxa"/>
            <w:gridSpan w:val="4"/>
          </w:tcPr>
          <w:p w14:paraId="085796CE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34405D95" w14:textId="77777777" w:rsidTr="00076193">
        <w:trPr>
          <w:trHeight w:val="432"/>
        </w:trPr>
        <w:tc>
          <w:tcPr>
            <w:tcW w:w="3120" w:type="dxa"/>
          </w:tcPr>
          <w:p w14:paraId="13A2BA19" w14:textId="41356D22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Grund für den Eigenbeleg:</w:t>
            </w:r>
          </w:p>
        </w:tc>
        <w:tc>
          <w:tcPr>
            <w:tcW w:w="7796" w:type="dxa"/>
            <w:gridSpan w:val="4"/>
          </w:tcPr>
          <w:p w14:paraId="64C9FEC9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  <w:tr w:rsidR="00EA13CF" w:rsidRPr="00E34186" w14:paraId="36DFABF4" w14:textId="77777777" w:rsidTr="00076193">
        <w:trPr>
          <w:trHeight w:val="54"/>
        </w:trPr>
        <w:tc>
          <w:tcPr>
            <w:tcW w:w="3120" w:type="dxa"/>
          </w:tcPr>
          <w:p w14:paraId="3F45FA17" w14:textId="41F34243" w:rsidR="00EA13CF" w:rsidRDefault="00EA13CF" w:rsidP="00076193">
            <w:pPr>
              <w:spacing w:before="300" w:after="300" w:line="240" w:lineRule="auto"/>
              <w:ind w:right="-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Ort, Datum:</w:t>
            </w:r>
          </w:p>
        </w:tc>
        <w:tc>
          <w:tcPr>
            <w:tcW w:w="2268" w:type="dxa"/>
          </w:tcPr>
          <w:p w14:paraId="068CC93C" w14:textId="77777777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  <w:tc>
          <w:tcPr>
            <w:tcW w:w="2683" w:type="dxa"/>
            <w:gridSpan w:val="2"/>
          </w:tcPr>
          <w:p w14:paraId="6210C10F" w14:textId="20D2F6AC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Unterschrift:</w:t>
            </w:r>
          </w:p>
        </w:tc>
        <w:tc>
          <w:tcPr>
            <w:tcW w:w="2845" w:type="dxa"/>
          </w:tcPr>
          <w:p w14:paraId="7A981161" w14:textId="66708AE1" w:rsidR="00EA13CF" w:rsidRPr="00E34186" w:rsidRDefault="00EA13CF" w:rsidP="00076193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</w:p>
        </w:tc>
      </w:tr>
    </w:tbl>
    <w:p w14:paraId="4B79E154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0881"/>
      </w:tblGrid>
      <w:tr w:rsidR="00076193" w:rsidRPr="00E34186" w14:paraId="39379974" w14:textId="77777777" w:rsidTr="00076193">
        <w:trPr>
          <w:trHeight w:val="1635"/>
        </w:trPr>
        <w:tc>
          <w:tcPr>
            <w:tcW w:w="10881" w:type="dxa"/>
            <w:vAlign w:val="center"/>
          </w:tcPr>
          <w:p w14:paraId="2884A1F9" w14:textId="77777777" w:rsidR="00076193" w:rsidRPr="00076193" w:rsidRDefault="00076193" w:rsidP="00076193">
            <w:pPr>
              <w:spacing w:line="240" w:lineRule="auto"/>
              <w:rPr>
                <w:lang w:val="de-AT"/>
              </w:rPr>
            </w:pPr>
            <w:r w:rsidRPr="00076193">
              <w:rPr>
                <w:b/>
                <w:bCs/>
                <w:lang w:val="de-AT"/>
              </w:rPr>
              <w:t>Beachten Sie:</w:t>
            </w:r>
            <w:r w:rsidRPr="00076193">
              <w:rPr>
                <w:lang w:val="de-AT"/>
              </w:rPr>
              <w:t xml:space="preserve"> Bei einem Eigenbeleg über eine Trinkgeldzahlung müssen der Anlass für den Besuch, die Namen der anwesenden Personen sowie der Name der Firma auf der Rechnung vermerkt werden.</w:t>
            </w:r>
          </w:p>
          <w:p w14:paraId="584DBC24" w14:textId="241C04EF" w:rsidR="00076193" w:rsidRPr="00E34186" w:rsidRDefault="00076193" w:rsidP="00076193">
            <w:pPr>
              <w:spacing w:line="240" w:lineRule="auto"/>
              <w:rPr>
                <w:sz w:val="24"/>
                <w:szCs w:val="24"/>
                <w:lang w:val="de-AT"/>
              </w:rPr>
            </w:pPr>
            <w:r w:rsidRPr="00076193">
              <w:rPr>
                <w:lang w:val="de-AT"/>
              </w:rPr>
              <w:t>Sofern möglich, sollte ein Beleg für die Preishöhe beigelegt werden, etwa durch eine Preisliste.</w:t>
            </w:r>
          </w:p>
        </w:tc>
      </w:tr>
    </w:tbl>
    <w:p w14:paraId="29BE22C4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7E488EFE" w14:textId="77777777" w:rsidR="00E44788" w:rsidRDefault="00C915E4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40A2A5A7" w14:textId="23335BA6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lastRenderedPageBreak/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 w:rsidR="009E20C3" w:rsidRPr="00433F37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3AB9C96A" w14:textId="77777777" w:rsidR="00E44788" w:rsidRDefault="00E44788">
      <w:pPr>
        <w:rPr>
          <w:sz w:val="26"/>
          <w:szCs w:val="26"/>
        </w:rPr>
      </w:pPr>
    </w:p>
    <w:p w14:paraId="0470C7DF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75B059C0" w14:textId="77777777" w:rsidR="00E44788" w:rsidRDefault="00E44788">
      <w:pPr>
        <w:rPr>
          <w:sz w:val="18"/>
          <w:szCs w:val="18"/>
        </w:rPr>
      </w:pPr>
    </w:p>
    <w:p w14:paraId="09700D3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AB8CBFB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0E76287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5FB0D4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6B38875F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72AE45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229A8DE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1E41F271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62FE9CA2" w14:textId="67406EF5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9E20C3">
        <w:rPr>
          <w:sz w:val="26"/>
          <w:szCs w:val="26"/>
        </w:rPr>
        <w:t>ELSTER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5CCBECE9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164C7C5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6A243A3F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4BCDD6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0ADB62E0" w14:textId="77777777" w:rsidR="00E44788" w:rsidRDefault="00E44788">
      <w:pPr>
        <w:rPr>
          <w:sz w:val="20"/>
          <w:szCs w:val="20"/>
        </w:rPr>
      </w:pPr>
    </w:p>
    <w:p w14:paraId="1D6CD2A4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99036" w14:textId="77777777" w:rsidR="005A51A2" w:rsidRDefault="005A51A2">
      <w:pPr>
        <w:spacing w:line="240" w:lineRule="auto"/>
      </w:pPr>
      <w:r>
        <w:separator/>
      </w:r>
    </w:p>
  </w:endnote>
  <w:endnote w:type="continuationSeparator" w:id="0">
    <w:p w14:paraId="2AE1F2ED" w14:textId="77777777" w:rsidR="005A51A2" w:rsidRDefault="005A51A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592D968C-6433-4A77-9FBF-744622BCD5BD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A44DF693-78E9-4525-BCAD-921C5844C62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56CDF" w14:textId="02A1D165" w:rsidR="00E44788" w:rsidRDefault="009E20C3">
    <w:pPr>
      <w:jc w:val="center"/>
      <w:rPr>
        <w:b/>
        <w:sz w:val="24"/>
        <w:szCs w:val="24"/>
      </w:rPr>
    </w:pPr>
    <w:hyperlink r:id="rId1" w:history="1">
      <w:r w:rsidRPr="00DA05BF">
        <w:rPr>
          <w:rStyle w:val="Hyperlink"/>
          <w:b/>
          <w:sz w:val="24"/>
          <w:szCs w:val="24"/>
        </w:rPr>
        <w:t>www.freefinance.de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54A76" w14:textId="31969AB8" w:rsidR="00E44788" w:rsidRDefault="00076193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483592BB" wp14:editId="0136E25C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A8D88C0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1F67BCA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7F7D5F0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9D74510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281275E" w14:textId="6BAA630A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9E20C3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FD00F99" w14:textId="7682AB8F" w:rsidR="00E44788" w:rsidRPr="00731125" w:rsidRDefault="009E20C3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7BF3413C" w14:textId="74BA0A5C" w:rsidR="00E44788" w:rsidRPr="00731125" w:rsidRDefault="009E20C3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proofErr w:type="spellStart"/>
          <w:r>
            <w:rPr>
              <w:color w:val="434343"/>
              <w:sz w:val="18"/>
              <w:szCs w:val="18"/>
            </w:rPr>
            <w:t>USt-IdNr</w:t>
          </w:r>
          <w:proofErr w:type="spellEnd"/>
          <w:r>
            <w:rPr>
              <w:color w:val="434343"/>
              <w:sz w:val="18"/>
              <w:szCs w:val="18"/>
            </w:rPr>
            <w:t>.</w:t>
          </w:r>
          <w:r w:rsidR="00895149" w:rsidRPr="00731125">
            <w:rPr>
              <w:color w:val="434343"/>
              <w:sz w:val="18"/>
              <w:szCs w:val="18"/>
            </w:rPr>
            <w:t xml:space="preserve">: </w:t>
          </w:r>
          <w:r>
            <w:rPr>
              <w:color w:val="434343"/>
              <w:sz w:val="18"/>
              <w:szCs w:val="18"/>
            </w:rPr>
            <w:t>DEX</w:t>
          </w:r>
          <w:r w:rsidR="00895149"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E1AA72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F8ACBC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2AB92209" w14:textId="4F872F6E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9E20C3">
            <w:rPr>
              <w:color w:val="434343"/>
              <w:sz w:val="18"/>
              <w:szCs w:val="18"/>
            </w:rPr>
            <w:t>de</w:t>
          </w:r>
        </w:p>
        <w:p w14:paraId="1B5B6D57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1D7E73AE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728A23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CE4072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22F4121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0867579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7F984E7D" w14:textId="7CA6D1AF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9E20C3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1107FD4F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22C431C7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FE3F0E" w14:textId="77777777" w:rsidR="005A51A2" w:rsidRDefault="005A51A2">
      <w:pPr>
        <w:spacing w:line="240" w:lineRule="auto"/>
      </w:pPr>
      <w:r>
        <w:separator/>
      </w:r>
    </w:p>
  </w:footnote>
  <w:footnote w:type="continuationSeparator" w:id="0">
    <w:p w14:paraId="3AD7A965" w14:textId="77777777" w:rsidR="005A51A2" w:rsidRDefault="005A51A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A888A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3B14D6DF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23B01" w14:textId="72BE9D11" w:rsidR="00E44788" w:rsidRDefault="00076193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1CC58F7E" wp14:editId="194121E9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6E7F88" w14:textId="30B2101B" w:rsidR="00E44788" w:rsidRDefault="00076193">
    <w:r>
      <w:rPr>
        <w:noProof/>
      </w:rPr>
      <w:drawing>
        <wp:anchor distT="114300" distB="114300" distL="114300" distR="114300" simplePos="0" relativeHeight="251657728" behindDoc="0" locked="0" layoutInCell="1" allowOverlap="1" wp14:anchorId="621E8733" wp14:editId="0400E085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479659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3CF"/>
    <w:rsid w:val="0003164D"/>
    <w:rsid w:val="00066F2C"/>
    <w:rsid w:val="00076193"/>
    <w:rsid w:val="00277DC4"/>
    <w:rsid w:val="003118AE"/>
    <w:rsid w:val="00450914"/>
    <w:rsid w:val="004547FC"/>
    <w:rsid w:val="005A51A2"/>
    <w:rsid w:val="00705069"/>
    <w:rsid w:val="00731125"/>
    <w:rsid w:val="00895149"/>
    <w:rsid w:val="009E20C3"/>
    <w:rsid w:val="00A0050E"/>
    <w:rsid w:val="00C915E4"/>
    <w:rsid w:val="00E34186"/>
    <w:rsid w:val="00E44788"/>
    <w:rsid w:val="00EA1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CB8203"/>
  <w15:docId w15:val="{DCBCA6F6-9631-45B1-B3E6-3F4B6BDB5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9E20C3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E20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4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d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192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2025-11-18T08:26:00Z</dcterms:created>
  <dcterms:modified xsi:type="dcterms:W3CDTF">2025-11-18T08:26:00Z</dcterms:modified>
</cp:coreProperties>
</file>