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10AC58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02B07015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45C88D60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ayout w:type="fixed"/>
        <w:tblLook w:val="04A0" w:firstRow="1" w:lastRow="0" w:firstColumn="1" w:lastColumn="0" w:noHBand="0" w:noVBand="1"/>
      </w:tblPr>
      <w:tblGrid>
        <w:gridCol w:w="1242"/>
        <w:gridCol w:w="2551"/>
        <w:gridCol w:w="2127"/>
        <w:gridCol w:w="1593"/>
        <w:gridCol w:w="3368"/>
      </w:tblGrid>
      <w:tr w:rsidR="00C915E4" w:rsidRPr="00E34186" w14:paraId="0D53CCD9" w14:textId="77777777" w:rsidTr="00B977F0">
        <w:tc>
          <w:tcPr>
            <w:tcW w:w="10881" w:type="dxa"/>
            <w:gridSpan w:val="5"/>
          </w:tcPr>
          <w:p w14:paraId="39E47B1D" w14:textId="7749EF22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>Max Mustermann | U</w:t>
            </w:r>
            <w:r w:rsidR="008748AB">
              <w:rPr>
                <w:sz w:val="18"/>
                <w:szCs w:val="18"/>
              </w:rPr>
              <w:t>St-IdNr.: DEX</w:t>
            </w:r>
            <w:r w:rsidRPr="00E34186">
              <w:rPr>
                <w:sz w:val="18"/>
                <w:szCs w:val="18"/>
              </w:rPr>
              <w:t>XXXXXXXX | GLN-Nummer: XXXXXXXXXXXXX | Gerichtsstandort: Musterstadt</w:t>
            </w:r>
          </w:p>
        </w:tc>
      </w:tr>
      <w:tr w:rsidR="00C915E4" w:rsidRPr="00E34186" w14:paraId="0D97355B" w14:textId="77777777" w:rsidTr="00B977F0">
        <w:trPr>
          <w:trHeight w:val="2631"/>
        </w:trPr>
        <w:tc>
          <w:tcPr>
            <w:tcW w:w="3793" w:type="dxa"/>
            <w:gridSpan w:val="2"/>
            <w:vAlign w:val="center"/>
          </w:tcPr>
          <w:p w14:paraId="62E654FB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39570B35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5B55CAEA" w14:textId="6A67F4EC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</w:t>
            </w:r>
            <w:r w:rsidR="008748AB">
              <w:rPr>
                <w:sz w:val="24"/>
                <w:szCs w:val="24"/>
                <w:lang w:val="de-AT"/>
              </w:rPr>
              <w:t>0</w:t>
            </w:r>
            <w:r w:rsidRPr="00C915E4">
              <w:rPr>
                <w:sz w:val="24"/>
                <w:szCs w:val="24"/>
                <w:lang w:val="de-AT"/>
              </w:rPr>
              <w:t>01 Musterort</w:t>
            </w:r>
          </w:p>
          <w:p w14:paraId="05566AF9" w14:textId="3E890B23" w:rsidR="00C915E4" w:rsidRPr="00C915E4" w:rsidRDefault="008748AB" w:rsidP="00E34186">
            <w:pPr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Deutschland</w:t>
            </w:r>
          </w:p>
          <w:p w14:paraId="5F527E83" w14:textId="7595038C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 xml:space="preserve">Ihre </w:t>
            </w:r>
            <w:r w:rsidR="008748AB">
              <w:rPr>
                <w:sz w:val="24"/>
                <w:szCs w:val="24"/>
                <w:lang w:val="de-AT"/>
              </w:rPr>
              <w:t>USt-IdNr.</w:t>
            </w:r>
            <w:r w:rsidRPr="00C915E4">
              <w:rPr>
                <w:sz w:val="24"/>
                <w:szCs w:val="24"/>
                <w:lang w:val="de-AT"/>
              </w:rPr>
              <w:t xml:space="preserve">: </w:t>
            </w:r>
            <w:r w:rsidR="008748AB">
              <w:rPr>
                <w:sz w:val="24"/>
                <w:szCs w:val="24"/>
                <w:lang w:val="de-AT"/>
              </w:rPr>
              <w:t>DEX</w:t>
            </w:r>
            <w:r w:rsidRPr="00C915E4">
              <w:rPr>
                <w:sz w:val="24"/>
                <w:szCs w:val="24"/>
                <w:lang w:val="de-AT"/>
              </w:rPr>
              <w:t>XXXXXXXX</w:t>
            </w:r>
          </w:p>
        </w:tc>
        <w:tc>
          <w:tcPr>
            <w:tcW w:w="7088" w:type="dxa"/>
            <w:gridSpan w:val="3"/>
            <w:vAlign w:val="center"/>
          </w:tcPr>
          <w:p w14:paraId="7ACC604C" w14:textId="39C96A58" w:rsidR="00C915E4" w:rsidRPr="00B977F0" w:rsidRDefault="00B977F0" w:rsidP="00B977F0">
            <w:pPr>
              <w:pStyle w:val="berschrift1"/>
              <w:jc w:val="right"/>
              <w:rPr>
                <w:sz w:val="56"/>
                <w:szCs w:val="56"/>
              </w:rPr>
            </w:pPr>
            <w:r w:rsidRPr="00B977F0">
              <w:rPr>
                <w:sz w:val="56"/>
                <w:szCs w:val="56"/>
              </w:rPr>
              <w:t>Rechnung</w:t>
            </w:r>
          </w:p>
        </w:tc>
      </w:tr>
      <w:tr w:rsidR="00C915E4" w:rsidRPr="00E34186" w14:paraId="04256C52" w14:textId="77777777" w:rsidTr="00B87947">
        <w:trPr>
          <w:trHeight w:val="853"/>
        </w:trPr>
        <w:tc>
          <w:tcPr>
            <w:tcW w:w="1242" w:type="dxa"/>
          </w:tcPr>
          <w:p w14:paraId="7CE68D57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Betreff</w:t>
            </w:r>
          </w:p>
          <w:p w14:paraId="33C94608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4B906B76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Leistung</w:t>
            </w:r>
          </w:p>
        </w:tc>
        <w:tc>
          <w:tcPr>
            <w:tcW w:w="2551" w:type="dxa"/>
          </w:tcPr>
          <w:p w14:paraId="7E775D70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Rechnungsnummer</w:t>
            </w:r>
          </w:p>
          <w:p w14:paraId="44488E25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2E81F00B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RXXXX-X</w:t>
            </w:r>
          </w:p>
        </w:tc>
        <w:tc>
          <w:tcPr>
            <w:tcW w:w="2127" w:type="dxa"/>
          </w:tcPr>
          <w:p w14:paraId="49E29E3A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Kundennummer</w:t>
            </w:r>
          </w:p>
          <w:p w14:paraId="15DCF4CF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58A86597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K-123456</w:t>
            </w:r>
          </w:p>
        </w:tc>
        <w:tc>
          <w:tcPr>
            <w:tcW w:w="1593" w:type="dxa"/>
          </w:tcPr>
          <w:p w14:paraId="4F4E3B21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Datum</w:t>
            </w:r>
          </w:p>
          <w:p w14:paraId="073F42B3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20EE7B1C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3368" w:type="dxa"/>
          </w:tcPr>
          <w:p w14:paraId="77F5AFD8" w14:textId="77777777" w:rsidR="00C915E4" w:rsidRPr="00E34186" w:rsidRDefault="00C915E4" w:rsidP="00B87947">
            <w:pPr>
              <w:spacing w:line="240" w:lineRule="auto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Leistungszeitraum</w:t>
            </w:r>
          </w:p>
          <w:p w14:paraId="2767E708" w14:textId="77777777" w:rsidR="0003164D" w:rsidRPr="00C915E4" w:rsidRDefault="0003164D" w:rsidP="00B87947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</w:p>
          <w:p w14:paraId="5816F798" w14:textId="77777777" w:rsidR="00C915E4" w:rsidRPr="00E34186" w:rsidRDefault="00C915E4" w:rsidP="00B87947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 – XX.XX.XXX</w:t>
            </w:r>
            <w:r w:rsidR="0003164D" w:rsidRPr="00E34186">
              <w:rPr>
                <w:sz w:val="24"/>
                <w:szCs w:val="24"/>
                <w:lang w:val="de-AT"/>
              </w:rPr>
              <w:t>X</w:t>
            </w:r>
          </w:p>
        </w:tc>
      </w:tr>
    </w:tbl>
    <w:p w14:paraId="2AB9410F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2001A9ED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7AE0BBE4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916" w:type="dxa"/>
        <w:tblInd w:w="-885" w:type="dxa"/>
        <w:tblLook w:val="04A0" w:firstRow="1" w:lastRow="0" w:firstColumn="1" w:lastColumn="0" w:noHBand="0" w:noVBand="1"/>
      </w:tblPr>
      <w:tblGrid>
        <w:gridCol w:w="993"/>
        <w:gridCol w:w="3828"/>
        <w:gridCol w:w="992"/>
        <w:gridCol w:w="1984"/>
        <w:gridCol w:w="1134"/>
        <w:gridCol w:w="1985"/>
      </w:tblGrid>
      <w:tr w:rsidR="0003164D" w:rsidRPr="00E34186" w14:paraId="22C6BC53" w14:textId="77777777" w:rsidTr="00E34186">
        <w:trPr>
          <w:trHeight w:val="936"/>
        </w:trPr>
        <w:tc>
          <w:tcPr>
            <w:tcW w:w="993" w:type="dxa"/>
            <w:shd w:val="clear" w:color="auto" w:fill="D9D9D9"/>
            <w:vAlign w:val="center"/>
          </w:tcPr>
          <w:p w14:paraId="1A950F05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Pos.</w:t>
            </w:r>
          </w:p>
        </w:tc>
        <w:tc>
          <w:tcPr>
            <w:tcW w:w="3828" w:type="dxa"/>
            <w:shd w:val="clear" w:color="auto" w:fill="D9D9D9"/>
            <w:vAlign w:val="center"/>
          </w:tcPr>
          <w:p w14:paraId="636DE996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0AA7173B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Menge</w:t>
            </w:r>
          </w:p>
        </w:tc>
        <w:tc>
          <w:tcPr>
            <w:tcW w:w="1984" w:type="dxa"/>
            <w:shd w:val="clear" w:color="auto" w:fill="D9D9D9"/>
            <w:vAlign w:val="center"/>
          </w:tcPr>
          <w:p w14:paraId="4732EFF3" w14:textId="77777777" w:rsidR="0003164D" w:rsidRPr="00E34186" w:rsidRDefault="0003164D" w:rsidP="00E34186">
            <w:pPr>
              <w:spacing w:before="300" w:after="300" w:line="240" w:lineRule="auto"/>
              <w:ind w:right="46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Einzelpreis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082C1BFE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USt.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1F3A832B" w14:textId="77777777" w:rsidR="0003164D" w:rsidRPr="00E34186" w:rsidRDefault="0003164D" w:rsidP="00E34186">
            <w:pPr>
              <w:spacing w:before="300" w:after="300" w:line="240" w:lineRule="auto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Gesamtpreis (netto</w:t>
            </w:r>
            <w:r w:rsidR="00A0050E" w:rsidRPr="00E34186">
              <w:rPr>
                <w:sz w:val="24"/>
                <w:szCs w:val="24"/>
              </w:rPr>
              <w:t>)</w:t>
            </w:r>
          </w:p>
        </w:tc>
      </w:tr>
      <w:tr w:rsidR="0003164D" w:rsidRPr="00E34186" w14:paraId="7A4A692B" w14:textId="77777777" w:rsidTr="00E34186">
        <w:trPr>
          <w:trHeight w:val="1467"/>
        </w:trPr>
        <w:tc>
          <w:tcPr>
            <w:tcW w:w="993" w:type="dxa"/>
          </w:tcPr>
          <w:p w14:paraId="3D337C5E" w14:textId="77777777" w:rsidR="0003164D" w:rsidRPr="00E34186" w:rsidRDefault="0003164D" w:rsidP="00E34186">
            <w:pPr>
              <w:spacing w:before="300" w:after="300" w:line="240" w:lineRule="auto"/>
              <w:ind w:right="-36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3828" w:type="dxa"/>
          </w:tcPr>
          <w:p w14:paraId="7B36EF2C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992" w:type="dxa"/>
          </w:tcPr>
          <w:p w14:paraId="058260B3" w14:textId="77777777" w:rsidR="0003164D" w:rsidRPr="00E34186" w:rsidRDefault="0003164D" w:rsidP="00E34186">
            <w:pPr>
              <w:spacing w:before="300" w:after="300" w:line="240" w:lineRule="auto"/>
              <w:ind w:right="-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75C47449" w14:textId="77777777" w:rsidR="0003164D" w:rsidRPr="00E34186" w:rsidRDefault="0003164D" w:rsidP="00E34186">
            <w:pPr>
              <w:spacing w:before="300" w:after="300" w:line="240" w:lineRule="auto"/>
              <w:ind w:right="46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  <w:tc>
          <w:tcPr>
            <w:tcW w:w="1134" w:type="dxa"/>
          </w:tcPr>
          <w:p w14:paraId="0CAE1CBE" w14:textId="6D8EEDE8" w:rsidR="0003164D" w:rsidRPr="00E34186" w:rsidRDefault="00FF20C3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  <w:r w:rsidR="0003164D" w:rsidRPr="00E34186">
              <w:rPr>
                <w:sz w:val="24"/>
                <w:szCs w:val="24"/>
              </w:rPr>
              <w:t xml:space="preserve"> %</w:t>
            </w:r>
          </w:p>
        </w:tc>
        <w:tc>
          <w:tcPr>
            <w:tcW w:w="1985" w:type="dxa"/>
          </w:tcPr>
          <w:p w14:paraId="0E916132" w14:textId="77777777" w:rsidR="0003164D" w:rsidRPr="00E34186" w:rsidRDefault="0003164D" w:rsidP="00E34186">
            <w:pPr>
              <w:spacing w:before="300" w:after="300" w:line="240" w:lineRule="auto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</w:tr>
    </w:tbl>
    <w:p w14:paraId="13B184B2" w14:textId="77777777" w:rsidR="0003164D" w:rsidRDefault="0003164D">
      <w:pPr>
        <w:spacing w:line="240" w:lineRule="auto"/>
        <w:ind w:left="-850" w:right="-881"/>
        <w:rPr>
          <w:sz w:val="6"/>
          <w:szCs w:val="6"/>
          <w:lang w:val="de-AT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4584"/>
        <w:gridCol w:w="910"/>
        <w:gridCol w:w="5387"/>
      </w:tblGrid>
      <w:tr w:rsidR="00277DC4" w:rsidRPr="00E34186" w14:paraId="7A859E8A" w14:textId="77777777" w:rsidTr="00E34186">
        <w:trPr>
          <w:trHeight w:val="337"/>
        </w:trPr>
        <w:tc>
          <w:tcPr>
            <w:tcW w:w="4584" w:type="dxa"/>
            <w:tcBorders>
              <w:bottom w:val="single" w:sz="4" w:space="0" w:color="auto"/>
            </w:tcBorders>
          </w:tcPr>
          <w:p w14:paraId="1C3C4DB3" w14:textId="6341C85A" w:rsidR="00277DC4" w:rsidRPr="00E34186" w:rsidRDefault="00277DC4" w:rsidP="00E34186">
            <w:pPr>
              <w:spacing w:line="240" w:lineRule="auto"/>
              <w:ind w:right="-881"/>
              <w:rPr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Umsatzsteuer: </w:t>
            </w:r>
            <w:r w:rsidR="00FF20C3">
              <w:rPr>
                <w:sz w:val="24"/>
                <w:szCs w:val="24"/>
                <w:lang w:val="de-AT"/>
              </w:rPr>
              <w:t>285</w:t>
            </w:r>
            <w:r w:rsidRPr="00E34186">
              <w:rPr>
                <w:sz w:val="24"/>
                <w:szCs w:val="24"/>
                <w:lang w:val="de-AT"/>
              </w:rPr>
              <w:t>,00 €</w:t>
            </w:r>
          </w:p>
        </w:tc>
        <w:tc>
          <w:tcPr>
            <w:tcW w:w="6297" w:type="dxa"/>
            <w:gridSpan w:val="2"/>
            <w:tcBorders>
              <w:bottom w:val="single" w:sz="4" w:space="0" w:color="auto"/>
            </w:tcBorders>
          </w:tcPr>
          <w:p w14:paraId="507D85DF" w14:textId="20D21A5D" w:rsidR="00277DC4" w:rsidRPr="00E34186" w:rsidRDefault="00277DC4" w:rsidP="00E34186">
            <w:pPr>
              <w:spacing w:line="240" w:lineRule="auto"/>
              <w:ind w:right="32"/>
              <w:jc w:val="right"/>
              <w:rPr>
                <w:sz w:val="24"/>
                <w:szCs w:val="24"/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Gesamtpreis (brutto): </w:t>
            </w:r>
            <w:r w:rsidR="00B977F0">
              <w:rPr>
                <w:b/>
                <w:bCs/>
                <w:sz w:val="24"/>
                <w:szCs w:val="24"/>
                <w:lang w:val="de-AT"/>
              </w:rPr>
              <w:t>1.</w:t>
            </w:r>
            <w:r w:rsidR="00FF20C3">
              <w:rPr>
                <w:b/>
                <w:bCs/>
                <w:sz w:val="24"/>
                <w:szCs w:val="24"/>
                <w:lang w:val="de-AT"/>
              </w:rPr>
              <w:t>785</w:t>
            </w:r>
            <w:r w:rsidRPr="00E34186">
              <w:rPr>
                <w:b/>
                <w:bCs/>
                <w:sz w:val="24"/>
                <w:szCs w:val="24"/>
                <w:lang w:val="de-AT"/>
              </w:rPr>
              <w:t>,00 €</w:t>
            </w:r>
          </w:p>
        </w:tc>
      </w:tr>
      <w:tr w:rsidR="00277DC4" w:rsidRPr="00E34186" w14:paraId="2FE72282" w14:textId="77777777" w:rsidTr="00E34186">
        <w:trPr>
          <w:trHeight w:val="407"/>
        </w:trPr>
        <w:tc>
          <w:tcPr>
            <w:tcW w:w="10881" w:type="dxa"/>
            <w:gridSpan w:val="3"/>
            <w:tcBorders>
              <w:top w:val="single" w:sz="4" w:space="0" w:color="auto"/>
            </w:tcBorders>
            <w:vAlign w:val="center"/>
          </w:tcPr>
          <w:p w14:paraId="73200EDD" w14:textId="5308F831" w:rsidR="00277DC4" w:rsidRPr="00E34186" w:rsidRDefault="00B977F0" w:rsidP="00E34186">
            <w:pPr>
              <w:spacing w:line="240" w:lineRule="auto"/>
              <w:ind w:right="-881"/>
              <w:rPr>
                <w:sz w:val="20"/>
                <w:szCs w:val="20"/>
                <w:lang w:val="de-AT"/>
              </w:rPr>
            </w:pPr>
            <w:r w:rsidRPr="00B977F0">
              <w:rPr>
                <w:b/>
                <w:bCs/>
                <w:sz w:val="20"/>
                <w:szCs w:val="20"/>
              </w:rPr>
              <w:t>Zahlungsbedingung:</w:t>
            </w:r>
            <w:r w:rsidRPr="00B977F0">
              <w:rPr>
                <w:sz w:val="20"/>
                <w:szCs w:val="20"/>
              </w:rPr>
              <w:t xml:space="preserve"> Bitte überweisen Sie den ausstehenden Betrag innerhalb von 14 Tagen ab Rechnungsdatum.</w:t>
            </w:r>
          </w:p>
        </w:tc>
      </w:tr>
      <w:tr w:rsidR="00277DC4" w:rsidRPr="00E34186" w14:paraId="14D6DB65" w14:textId="77777777" w:rsidTr="00E34186">
        <w:trPr>
          <w:trHeight w:val="4150"/>
        </w:trPr>
        <w:tc>
          <w:tcPr>
            <w:tcW w:w="5494" w:type="dxa"/>
            <w:gridSpan w:val="2"/>
            <w:vAlign w:val="center"/>
          </w:tcPr>
          <w:p w14:paraId="51239032" w14:textId="77777777" w:rsidR="00277DC4" w:rsidRPr="00E34186" w:rsidRDefault="00277DC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E34186">
              <w:rPr>
                <w:sz w:val="28"/>
                <w:szCs w:val="28"/>
                <w:lang w:val="de-AT"/>
              </w:rPr>
              <w:t>Vielen Dank für die Zusammenarbeit.</w:t>
            </w:r>
          </w:p>
        </w:tc>
        <w:tc>
          <w:tcPr>
            <w:tcW w:w="5387" w:type="dxa"/>
            <w:vAlign w:val="bottom"/>
          </w:tcPr>
          <w:p w14:paraId="5C5FA621" w14:textId="5CA65120" w:rsidR="00277DC4" w:rsidRPr="00E34186" w:rsidRDefault="00B977F0" w:rsidP="00E34186">
            <w:pPr>
              <w:spacing w:line="240" w:lineRule="auto"/>
              <w:jc w:val="right"/>
              <w:rPr>
                <w:color w:val="000000"/>
                <w:sz w:val="20"/>
                <w:szCs w:val="20"/>
                <w:bdr w:val="none" w:sz="0" w:space="0" w:color="auto" w:frame="1"/>
              </w:rPr>
            </w:pPr>
            <w:r w:rsidRPr="00E34186">
              <w:rPr>
                <w:noProof/>
                <w:color w:val="000000"/>
                <w:sz w:val="20"/>
                <w:szCs w:val="20"/>
                <w:bdr w:val="none" w:sz="0" w:space="0" w:color="auto" w:frame="1"/>
              </w:rPr>
              <w:drawing>
                <wp:inline distT="0" distB="0" distL="0" distR="0" wp14:anchorId="777B1C75" wp14:editId="738316A8">
                  <wp:extent cx="739140" cy="739140"/>
                  <wp:effectExtent l="0" t="0" r="0" b="0"/>
                  <wp:docPr id="800885766" name="Bild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9140" cy="7391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C752344" w14:textId="77777777" w:rsidR="00277DC4" w:rsidRPr="00E34186" w:rsidRDefault="00277DC4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  <w:r w:rsidRPr="00E34186">
              <w:rPr>
                <w:sz w:val="20"/>
                <w:szCs w:val="20"/>
              </w:rPr>
              <w:t>Bequem die Zahlung mit Ihrer</w:t>
            </w:r>
            <w:r w:rsidRPr="00E34186">
              <w:rPr>
                <w:sz w:val="20"/>
                <w:szCs w:val="20"/>
              </w:rPr>
              <w:br/>
              <w:t>Smartphone-Banking-App beauftragen!</w:t>
            </w:r>
          </w:p>
        </w:tc>
      </w:tr>
    </w:tbl>
    <w:p w14:paraId="11AB768E" w14:textId="77777777" w:rsidR="00277DC4" w:rsidRPr="00277DC4" w:rsidRDefault="00277DC4">
      <w:pPr>
        <w:spacing w:line="240" w:lineRule="auto"/>
        <w:ind w:left="-850" w:right="-881"/>
        <w:rPr>
          <w:sz w:val="6"/>
          <w:szCs w:val="6"/>
          <w:lang w:val="de-AT"/>
        </w:rPr>
      </w:pPr>
    </w:p>
    <w:p w14:paraId="79EFD649" w14:textId="73A3EAE2" w:rsidR="00E44788" w:rsidRDefault="00E44788">
      <w:pPr>
        <w:rPr>
          <w:sz w:val="26"/>
          <w:szCs w:val="26"/>
        </w:rPr>
      </w:pPr>
    </w:p>
    <w:p w14:paraId="00FCB146" w14:textId="45181A14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unprotokolliert vorgenommen haben (Manipulationssicherheit - </w:t>
      </w:r>
      <w:r w:rsidR="00FF20C3" w:rsidRPr="00FF20C3">
        <w:rPr>
          <w:sz w:val="26"/>
          <w:szCs w:val="26"/>
        </w:rPr>
        <w:t>§ 146 Ordnungsvorschriften für die Buchführung und für Aufzeichnungen in der Abgabenordnung (AO)</w:t>
      </w:r>
      <w:r>
        <w:rPr>
          <w:sz w:val="26"/>
          <w:szCs w:val="26"/>
        </w:rPr>
        <w:t>).</w:t>
      </w:r>
    </w:p>
    <w:p w14:paraId="79297C8E" w14:textId="77777777" w:rsidR="00E44788" w:rsidRDefault="00E44788">
      <w:pPr>
        <w:rPr>
          <w:sz w:val="26"/>
          <w:szCs w:val="26"/>
        </w:rPr>
      </w:pPr>
    </w:p>
    <w:p w14:paraId="479C4148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50814989" w14:textId="77777777" w:rsidR="00E44788" w:rsidRDefault="00E44788">
      <w:pPr>
        <w:rPr>
          <w:sz w:val="18"/>
          <w:szCs w:val="18"/>
        </w:rPr>
      </w:pPr>
    </w:p>
    <w:p w14:paraId="0AEEF99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0CE8FFA1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>Gleich die Buchhaltung mit FreeFinance erledigen!</w:t>
      </w:r>
    </w:p>
    <w:p w14:paraId="61A36FB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5600DFF2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7A9C3069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54FA22C1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1B1434A3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7134019E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732EF146" w14:textId="3CF8C788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r w:rsidR="008748AB">
        <w:rPr>
          <w:sz w:val="26"/>
          <w:szCs w:val="26"/>
        </w:rPr>
        <w:t>ELSTER</w:t>
      </w:r>
      <w:r>
        <w:rPr>
          <w:sz w:val="26"/>
          <w:szCs w:val="26"/>
        </w:rPr>
        <w:t xml:space="preserve"> uvm.</w:t>
      </w:r>
    </w:p>
    <w:p w14:paraId="6AEAF367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5288A2B0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58792BAB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D625E8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9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3B8D18A9" w14:textId="77777777" w:rsidR="00E44788" w:rsidRDefault="00E44788">
      <w:pPr>
        <w:rPr>
          <w:sz w:val="20"/>
          <w:szCs w:val="20"/>
        </w:rPr>
      </w:pPr>
    </w:p>
    <w:p w14:paraId="2EF7E78F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10"/>
      <w:headerReference w:type="default" r:id="rId11"/>
      <w:footerReference w:type="even" r:id="rId12"/>
      <w:footerReference w:type="default" r:id="rId13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C8D310" w14:textId="77777777" w:rsidR="00144DFB" w:rsidRDefault="00144DFB">
      <w:pPr>
        <w:spacing w:line="240" w:lineRule="auto"/>
      </w:pPr>
      <w:r>
        <w:separator/>
      </w:r>
    </w:p>
  </w:endnote>
  <w:endnote w:type="continuationSeparator" w:id="0">
    <w:p w14:paraId="66902818" w14:textId="77777777" w:rsidR="00144DFB" w:rsidRDefault="00144DF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7EDC5C75-C247-482F-8ECD-C545682F2877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C1DCB19D-402F-4F76-980A-BD5743F8CEB8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8E6395" w14:textId="77FDE626" w:rsidR="00E44788" w:rsidRDefault="008748AB">
    <w:pPr>
      <w:jc w:val="center"/>
      <w:rPr>
        <w:b/>
        <w:sz w:val="24"/>
        <w:szCs w:val="24"/>
      </w:rPr>
    </w:pPr>
    <w:r w:rsidRPr="008748AB">
      <w:rPr>
        <w:b/>
        <w:sz w:val="24"/>
        <w:szCs w:val="24"/>
      </w:rPr>
      <w:t>www.freefinance.de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C162A" w14:textId="6055A715" w:rsidR="00E44788" w:rsidRDefault="00B977F0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5CB4E0A3" wp14:editId="128A57C4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77052ED5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693B06B2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187CD8C5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0894CBF2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4F60B63D" w14:textId="174618E6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</w:t>
          </w:r>
          <w:r w:rsidR="008748AB">
            <w:rPr>
              <w:color w:val="434343"/>
              <w:sz w:val="18"/>
              <w:szCs w:val="18"/>
            </w:rPr>
            <w:t>0</w:t>
          </w:r>
          <w:r w:rsidRPr="00731125">
            <w:rPr>
              <w:color w:val="434343"/>
              <w:sz w:val="18"/>
              <w:szCs w:val="18"/>
            </w:rPr>
            <w:t>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4C3C2C42" w14:textId="3F3EEC83" w:rsidR="00E44788" w:rsidRPr="00731125" w:rsidRDefault="008748AB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>
            <w:rPr>
              <w:color w:val="434343"/>
              <w:sz w:val="18"/>
              <w:szCs w:val="18"/>
            </w:rPr>
            <w:t>Deutschland</w:t>
          </w:r>
        </w:p>
        <w:p w14:paraId="3B7AC19C" w14:textId="63CC4C5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</w:t>
          </w:r>
          <w:r w:rsidR="008748AB">
            <w:rPr>
              <w:color w:val="434343"/>
              <w:sz w:val="18"/>
              <w:szCs w:val="18"/>
            </w:rPr>
            <w:t>St-IdNr.: DEX</w:t>
          </w:r>
          <w:r w:rsidRPr="00731125">
            <w:rPr>
              <w:color w:val="434343"/>
              <w:sz w:val="18"/>
              <w:szCs w:val="18"/>
            </w:rPr>
            <w:t>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6F624B25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28E9C39A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2B01B9D9" w14:textId="551F0C20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</w:t>
          </w:r>
          <w:r w:rsidR="008748AB">
            <w:rPr>
              <w:color w:val="434343"/>
              <w:sz w:val="18"/>
              <w:szCs w:val="18"/>
            </w:rPr>
            <w:t>de</w:t>
          </w:r>
        </w:p>
        <w:p w14:paraId="7C43779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434F0FA7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4B185DFF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00DAE1CC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681500A3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08C64988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39FF9CF4" w14:textId="4959B54D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IBAN: </w:t>
          </w:r>
          <w:r w:rsidR="008748AB">
            <w:rPr>
              <w:color w:val="434343"/>
              <w:sz w:val="18"/>
              <w:szCs w:val="18"/>
            </w:rPr>
            <w:t>DE</w:t>
          </w:r>
          <w:r w:rsidRPr="00731125">
            <w:rPr>
              <w:color w:val="434343"/>
              <w:sz w:val="18"/>
              <w:szCs w:val="18"/>
            </w:rPr>
            <w:t>61 1904 3002 3457 3201</w:t>
          </w:r>
        </w:p>
        <w:p w14:paraId="1E351F79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1CE2A555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EF211C" w14:textId="77777777" w:rsidR="00144DFB" w:rsidRDefault="00144DFB">
      <w:pPr>
        <w:spacing w:line="240" w:lineRule="auto"/>
      </w:pPr>
      <w:r>
        <w:separator/>
      </w:r>
    </w:p>
  </w:footnote>
  <w:footnote w:type="continuationSeparator" w:id="0">
    <w:p w14:paraId="777CF7DC" w14:textId="77777777" w:rsidR="00144DFB" w:rsidRDefault="00144DF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D79210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6F0B375E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DBED2" w14:textId="3B4D18AA" w:rsidR="00E44788" w:rsidRDefault="00B977F0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31D3DF8A" wp14:editId="3A7F28CD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6DE7221" w14:textId="4F568753" w:rsidR="00E44788" w:rsidRDefault="00B977F0">
    <w:r>
      <w:rPr>
        <w:noProof/>
      </w:rPr>
      <w:drawing>
        <wp:anchor distT="114300" distB="114300" distL="114300" distR="114300" simplePos="0" relativeHeight="251657728" behindDoc="0" locked="0" layoutInCell="1" allowOverlap="1" wp14:anchorId="28338CFF" wp14:editId="549E1348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4443029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6"/>
  <w:embedTrueTypeFonts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77F0"/>
    <w:rsid w:val="0003164D"/>
    <w:rsid w:val="00066F2C"/>
    <w:rsid w:val="00097C48"/>
    <w:rsid w:val="00144DFB"/>
    <w:rsid w:val="001852B6"/>
    <w:rsid w:val="00216DB8"/>
    <w:rsid w:val="00277DC4"/>
    <w:rsid w:val="0029666B"/>
    <w:rsid w:val="004547FC"/>
    <w:rsid w:val="00705069"/>
    <w:rsid w:val="00731125"/>
    <w:rsid w:val="008748AB"/>
    <w:rsid w:val="00895149"/>
    <w:rsid w:val="009206F5"/>
    <w:rsid w:val="00A0050E"/>
    <w:rsid w:val="00A85DDE"/>
    <w:rsid w:val="00B87947"/>
    <w:rsid w:val="00B977F0"/>
    <w:rsid w:val="00C915E4"/>
    <w:rsid w:val="00E34186"/>
    <w:rsid w:val="00E44788"/>
    <w:rsid w:val="00FF2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08EFEF"/>
  <w15:docId w15:val="{DBE1BB9B-FE86-4988-A2FB-BC52464CDF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  <w:style w:type="character" w:styleId="Hyperlink">
    <w:name w:val="Hyperlink"/>
    <w:basedOn w:val="Absatz-Standardschriftart"/>
    <w:uiPriority w:val="99"/>
    <w:unhideWhenUsed/>
    <w:rsid w:val="008748AB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748A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freefinance.at/registrieren.html" TargetMode="Externa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224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1635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4</cp:revision>
  <dcterms:created xsi:type="dcterms:W3CDTF">2025-10-02T09:53:00Z</dcterms:created>
  <dcterms:modified xsi:type="dcterms:W3CDTF">2025-10-20T16:48:00Z</dcterms:modified>
</cp:coreProperties>
</file>