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1026"/>
        <w:gridCol w:w="4110"/>
        <w:gridCol w:w="2093"/>
      </w:tblGrid>
      <w:tr w:rsidR="00C915E4" w:rsidRPr="00E34186" w14:paraId="5775E19F" w14:textId="77777777" w:rsidTr="00E34186">
        <w:tc>
          <w:tcPr>
            <w:tcW w:w="10881" w:type="dxa"/>
            <w:gridSpan w:val="4"/>
          </w:tcPr>
          <w:p w14:paraId="5667640B" w14:textId="3981C32B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C82FDC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C82FDC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3DE1D1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42291413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C82FDC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291C264E" w14:textId="1BCB2B89" w:rsidR="00C915E4" w:rsidRPr="00C915E4" w:rsidRDefault="00C82FDC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7F650E8" w14:textId="05525304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C82FDC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C82FDC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7F8AB490" w14:textId="2343EE31" w:rsidR="00E2687F" w:rsidRPr="00E94C1F" w:rsidRDefault="00E94C1F" w:rsidP="00E94C1F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Zahlungsbestätigung</w:t>
            </w:r>
          </w:p>
        </w:tc>
      </w:tr>
      <w:tr w:rsidR="00E2687F" w:rsidRPr="00E34186" w14:paraId="77681D6A" w14:textId="77777777" w:rsidTr="00E94C1F">
        <w:trPr>
          <w:trHeight w:val="1279"/>
        </w:trPr>
        <w:tc>
          <w:tcPr>
            <w:tcW w:w="4678" w:type="dxa"/>
            <w:gridSpan w:val="2"/>
          </w:tcPr>
          <w:p w14:paraId="1D39FEDB" w14:textId="691E1A32" w:rsidR="00E2687F" w:rsidRDefault="00E94C1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5792B927" w14:textId="77777777" w:rsidR="00E2687F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7121B7A3" w14:textId="33F4B93F" w:rsidR="00E2687F" w:rsidRPr="00E2687F" w:rsidRDefault="00E94C1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4110" w:type="dxa"/>
          </w:tcPr>
          <w:p w14:paraId="358ECC3F" w14:textId="65C345A4" w:rsidR="00E2687F" w:rsidRPr="00E34186" w:rsidRDefault="00E2687F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Fälligkeitsd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423E533F" w14:textId="77777777" w:rsidR="00E2687F" w:rsidRPr="00C915E4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C0C60DD" w14:textId="77777777" w:rsidR="00E2687F" w:rsidRPr="00E34186" w:rsidRDefault="00E2687F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093" w:type="dxa"/>
          </w:tcPr>
          <w:p w14:paraId="31ECFB57" w14:textId="1D3FC357" w:rsidR="00E2687F" w:rsidRPr="00E34186" w:rsidRDefault="00E94C1F" w:rsidP="00AB6DF6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6B731896" w14:textId="77777777" w:rsidR="00E2687F" w:rsidRPr="00C915E4" w:rsidRDefault="00E2687F" w:rsidP="00AB6DF6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3983267B" w14:textId="50EE2837" w:rsidR="00E2687F" w:rsidRPr="00E34186" w:rsidRDefault="00E2687F" w:rsidP="00AB6DF6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E94C1F">
        <w:trPr>
          <w:trHeight w:val="3753"/>
        </w:trPr>
        <w:tc>
          <w:tcPr>
            <w:tcW w:w="10881" w:type="dxa"/>
            <w:gridSpan w:val="2"/>
            <w:vAlign w:val="center"/>
          </w:tcPr>
          <w:p w14:paraId="75AD09CE" w14:textId="77777777" w:rsidR="00E94C1F" w:rsidRDefault="00E2687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  <w:r w:rsidRPr="00E2687F">
              <w:rPr>
                <w:sz w:val="28"/>
                <w:szCs w:val="28"/>
                <w:lang w:val="de-AT"/>
              </w:rPr>
              <w:t>S</w:t>
            </w:r>
            <w:r w:rsidR="00E94C1F" w:rsidRPr="00E94C1F">
              <w:rPr>
                <w:sz w:val="28"/>
                <w:szCs w:val="28"/>
                <w:lang w:val="de-AT"/>
              </w:rPr>
              <w:t>ehr geehrte Frau Musterfrau,</w:t>
            </w:r>
          </w:p>
          <w:p w14:paraId="0EA1E1CC" w14:textId="77777777" w:rsidR="00E94C1F" w:rsidRPr="00E94C1F" w:rsidRDefault="00E94C1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</w:p>
          <w:p w14:paraId="0A5E0DB7" w14:textId="77777777" w:rsidR="00E94C1F" w:rsidRDefault="00E94C1F" w:rsidP="00E94C1F">
            <w:pPr>
              <w:spacing w:line="240" w:lineRule="auto"/>
              <w:ind w:right="7"/>
              <w:rPr>
                <w:sz w:val="28"/>
                <w:szCs w:val="28"/>
                <w:lang w:val="de-AT"/>
              </w:rPr>
            </w:pPr>
            <w:r w:rsidRPr="00E94C1F">
              <w:rPr>
                <w:sz w:val="28"/>
                <w:szCs w:val="28"/>
                <w:lang w:val="de-AT"/>
              </w:rPr>
              <w:t>hiermit bestätigen wir den Erhalt Ihrer Zahlung in Höhe von XXX,XX Euro für die Rechnung RXXXX-X vom XX.XX.XXXX.</w:t>
            </w:r>
          </w:p>
          <w:p w14:paraId="45EB3F2E" w14:textId="77777777" w:rsidR="00E94C1F" w:rsidRPr="00E94C1F" w:rsidRDefault="00E94C1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</w:p>
          <w:p w14:paraId="5540CBEB" w14:textId="77777777" w:rsidR="00E94C1F" w:rsidRDefault="00E94C1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  <w:r w:rsidRPr="00E94C1F">
              <w:rPr>
                <w:sz w:val="28"/>
                <w:szCs w:val="28"/>
                <w:lang w:val="de-AT"/>
              </w:rPr>
              <w:t>Wir danken Ihnen für Ihr Vertrauen!</w:t>
            </w:r>
          </w:p>
          <w:p w14:paraId="74CD637A" w14:textId="77777777" w:rsidR="00E94C1F" w:rsidRPr="00E94C1F" w:rsidRDefault="00E94C1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</w:p>
          <w:p w14:paraId="60362B58" w14:textId="4442A96A" w:rsidR="00277DC4" w:rsidRPr="00E94C1F" w:rsidRDefault="00E94C1F" w:rsidP="00E94C1F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  <w:r w:rsidRPr="00E94C1F">
              <w:rPr>
                <w:sz w:val="28"/>
                <w:szCs w:val="28"/>
                <w:lang w:val="de-AT"/>
              </w:rPr>
              <w:t>Mit freundlichen Grüßen,</w:t>
            </w:r>
          </w:p>
        </w:tc>
      </w:tr>
      <w:tr w:rsidR="00277DC4" w:rsidRPr="00E34186" w14:paraId="7CE6A583" w14:textId="77777777" w:rsidTr="00E94C1F">
        <w:trPr>
          <w:trHeight w:val="3410"/>
        </w:trPr>
        <w:tc>
          <w:tcPr>
            <w:tcW w:w="5494" w:type="dxa"/>
          </w:tcPr>
          <w:p w14:paraId="6DDF0323" w14:textId="77F59FE4" w:rsidR="00277DC4" w:rsidRPr="00E2687F" w:rsidRDefault="00E2687F" w:rsidP="00E2687F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E2687F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</w:tc>
        <w:tc>
          <w:tcPr>
            <w:tcW w:w="5387" w:type="dxa"/>
            <w:vAlign w:val="bottom"/>
          </w:tcPr>
          <w:p w14:paraId="49A5E8F4" w14:textId="79DBADB2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3A8336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B423C5" w:rsidRPr="00B423C5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19D98255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C82FDC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1AEDA" w14:textId="77777777" w:rsidR="001F192C" w:rsidRDefault="001F192C">
      <w:pPr>
        <w:spacing w:line="240" w:lineRule="auto"/>
      </w:pPr>
      <w:r>
        <w:separator/>
      </w:r>
    </w:p>
  </w:endnote>
  <w:endnote w:type="continuationSeparator" w:id="0">
    <w:p w14:paraId="49BC720D" w14:textId="77777777" w:rsidR="001F192C" w:rsidRDefault="001F19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60B5B7E0-0BB9-45F0-9862-9D8FC95395C6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7EACC650-2A35-4143-8163-62F07335385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774C0E8C" w:rsidR="00E44788" w:rsidRDefault="00C82FDC">
    <w:pPr>
      <w:jc w:val="center"/>
      <w:rPr>
        <w:b/>
        <w:sz w:val="24"/>
        <w:szCs w:val="24"/>
      </w:rPr>
    </w:pPr>
    <w:r w:rsidRPr="00C82FDC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614E4C30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C82FDC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64C0E542" w:rsidR="00E44788" w:rsidRPr="00731125" w:rsidRDefault="00C82FDC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0D32FD4" w14:textId="39DEE56F" w:rsidR="00E44788" w:rsidRPr="00731125" w:rsidRDefault="00C82FDC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USt-IdNr.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58C62E44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C82FDC">
            <w:rPr>
              <w:color w:val="434343"/>
              <w:sz w:val="18"/>
              <w:szCs w:val="18"/>
            </w:rPr>
            <w:t>de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0EFDC566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C82FDC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F3597" w14:textId="77777777" w:rsidR="001F192C" w:rsidRDefault="001F192C">
      <w:pPr>
        <w:spacing w:line="240" w:lineRule="auto"/>
      </w:pPr>
      <w:r>
        <w:separator/>
      </w:r>
    </w:p>
  </w:footnote>
  <w:footnote w:type="continuationSeparator" w:id="0">
    <w:p w14:paraId="6DD0F1FD" w14:textId="77777777" w:rsidR="001F192C" w:rsidRDefault="001F19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1F192C"/>
    <w:rsid w:val="00277DC4"/>
    <w:rsid w:val="003F6736"/>
    <w:rsid w:val="004547FC"/>
    <w:rsid w:val="00705069"/>
    <w:rsid w:val="00731125"/>
    <w:rsid w:val="007E3F1B"/>
    <w:rsid w:val="00895149"/>
    <w:rsid w:val="008D7035"/>
    <w:rsid w:val="00A0050E"/>
    <w:rsid w:val="00AB6DF6"/>
    <w:rsid w:val="00B423C5"/>
    <w:rsid w:val="00BE7F61"/>
    <w:rsid w:val="00C54919"/>
    <w:rsid w:val="00C7638E"/>
    <w:rsid w:val="00C82FDC"/>
    <w:rsid w:val="00C915E4"/>
    <w:rsid w:val="00CC7915"/>
    <w:rsid w:val="00E2687F"/>
    <w:rsid w:val="00E34186"/>
    <w:rsid w:val="00E44788"/>
    <w:rsid w:val="00E94C1F"/>
    <w:rsid w:val="00FA1534"/>
    <w:rsid w:val="00FC0A53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C82FD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82F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5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6</cp:revision>
  <dcterms:created xsi:type="dcterms:W3CDTF">2025-10-07T13:29:00Z</dcterms:created>
  <dcterms:modified xsi:type="dcterms:W3CDTF">2025-10-20T16:51:00Z</dcterms:modified>
</cp:coreProperties>
</file>